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753D3A" w14:textId="77777777" w:rsidR="00CC0A3E" w:rsidRPr="00FB5BFA" w:rsidRDefault="00CC0A3E" w:rsidP="00CC0A3E">
      <w:pPr>
        <w:pStyle w:val="Heading2smallcyaan"/>
        <w:jc w:val="center"/>
        <w:rPr>
          <w:sz w:val="32"/>
          <w:szCs w:val="32"/>
        </w:rPr>
      </w:pPr>
      <w:bookmarkStart w:id="0" w:name="_Toc71729267"/>
      <w:r w:rsidRPr="00FB5BFA">
        <w:rPr>
          <w:sz w:val="32"/>
          <w:szCs w:val="32"/>
        </w:rPr>
        <w:t>Cluster master record and handover list</w:t>
      </w:r>
      <w:bookmarkEnd w:id="0"/>
    </w:p>
    <w:p w14:paraId="2FBAC6F1" w14:textId="77777777" w:rsidR="00CC0A3E" w:rsidRPr="00FB5BFA" w:rsidRDefault="00CC0A3E" w:rsidP="00CC0A3E">
      <w:pPr>
        <w:rPr>
          <w:rFonts w:cstheme="minorHAnsi"/>
        </w:rPr>
      </w:pPr>
    </w:p>
    <w:p w14:paraId="2B6EE278" w14:textId="77777777" w:rsidR="00CC0A3E" w:rsidRPr="00FB5BFA" w:rsidRDefault="00CC0A3E" w:rsidP="00CC0A3E">
      <w:pPr>
        <w:rPr>
          <w:rFonts w:eastAsia="Times New Roman" w:cstheme="minorHAnsi"/>
          <w:szCs w:val="22"/>
          <w:lang w:val="en" w:eastAsia="en-GB"/>
        </w:rPr>
      </w:pPr>
      <w:r w:rsidRPr="00FB5BFA">
        <w:rPr>
          <w:rFonts w:eastAsia="Times New Roman" w:cstheme="minorHAnsi"/>
          <w:szCs w:val="22"/>
          <w:lang w:val="en" w:eastAsia="en-GB"/>
        </w:rPr>
        <w:t>This template has been created to maintain the institutional memory of the cluster and should be regularly updated</w:t>
      </w:r>
      <w:r>
        <w:rPr>
          <w:rFonts w:eastAsia="Times New Roman" w:cstheme="minorHAnsi"/>
          <w:szCs w:val="22"/>
          <w:lang w:val="en" w:eastAsia="en-GB"/>
        </w:rPr>
        <w:t>,</w:t>
      </w:r>
      <w:r w:rsidRPr="00FB5BFA">
        <w:rPr>
          <w:rFonts w:eastAsia="Times New Roman" w:cstheme="minorHAnsi"/>
          <w:szCs w:val="22"/>
          <w:lang w:val="en" w:eastAsia="en-GB"/>
        </w:rPr>
        <w:t xml:space="preserve"> particularly when there is a change in leadership or membership in the cluster. </w:t>
      </w:r>
    </w:p>
    <w:p w14:paraId="57F2E40B" w14:textId="77777777" w:rsidR="00CC0A3E" w:rsidRPr="00FB5BFA" w:rsidRDefault="00CC0A3E" w:rsidP="00CC0A3E">
      <w:pPr>
        <w:rPr>
          <w:rFonts w:eastAsia="Times New Roman" w:cstheme="minorHAnsi"/>
          <w:szCs w:val="22"/>
          <w:lang w:val="en" w:eastAsia="en-GB"/>
        </w:rPr>
      </w:pPr>
    </w:p>
    <w:p w14:paraId="1C235AA8" w14:textId="77777777" w:rsidR="00CC0A3E" w:rsidRPr="00FB5BFA" w:rsidRDefault="00CC0A3E" w:rsidP="00CC0A3E">
      <w:pPr>
        <w:pStyle w:val="Subtitlesmallcyaan"/>
        <w:spacing w:after="0"/>
        <w:rPr>
          <w:sz w:val="24"/>
          <w:szCs w:val="24"/>
        </w:rPr>
      </w:pPr>
      <w:r w:rsidRPr="00FB5BFA">
        <w:rPr>
          <w:sz w:val="24"/>
          <w:szCs w:val="24"/>
        </w:rPr>
        <w:t>Name of the EUNIC cluster</w:t>
      </w:r>
    </w:p>
    <w:p w14:paraId="13599EA6" w14:textId="77777777" w:rsidR="00CC0A3E" w:rsidRPr="00FB5BFA" w:rsidRDefault="00CC0A3E" w:rsidP="00CC0A3E">
      <w:pPr>
        <w:framePr w:w="4483" w:hSpace="181" w:wrap="notBeside" w:vAnchor="text" w:hAnchor="page" w:x="825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  <w:r>
        <w:rPr>
          <w:rFonts w:eastAsia="Helvetica Neue" w:cstheme="minorHAnsi"/>
          <w:szCs w:val="22"/>
          <w:lang w:val="en-GB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" w:name="Text19"/>
      <w:r>
        <w:rPr>
          <w:rFonts w:eastAsia="Helvetica Neue" w:cstheme="minorHAnsi"/>
          <w:szCs w:val="22"/>
          <w:lang w:val="en-GB"/>
        </w:rPr>
        <w:instrText xml:space="preserve"> FORMTEXT </w:instrText>
      </w:r>
      <w:r>
        <w:rPr>
          <w:rFonts w:eastAsia="Helvetica Neue" w:cstheme="minorHAnsi"/>
          <w:szCs w:val="22"/>
          <w:lang w:val="en-GB"/>
        </w:rPr>
      </w:r>
      <w:r>
        <w:rPr>
          <w:rFonts w:eastAsia="Helvetica Neue" w:cstheme="minorHAnsi"/>
          <w:szCs w:val="22"/>
          <w:lang w:val="en-GB"/>
        </w:rPr>
        <w:fldChar w:fldCharType="separate"/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noProof/>
          <w:szCs w:val="22"/>
          <w:lang w:val="en-GB"/>
        </w:rPr>
        <w:t> </w:t>
      </w:r>
      <w:r>
        <w:rPr>
          <w:rFonts w:eastAsia="Helvetica Neue" w:cstheme="minorHAnsi"/>
          <w:szCs w:val="22"/>
          <w:lang w:val="en-GB"/>
        </w:rPr>
        <w:fldChar w:fldCharType="end"/>
      </w:r>
      <w:bookmarkEnd w:id="1"/>
    </w:p>
    <w:p w14:paraId="702801F2" w14:textId="77777777" w:rsidR="00CC0A3E" w:rsidRPr="00FB5BFA" w:rsidRDefault="00CC0A3E" w:rsidP="00CC0A3E">
      <w:pPr>
        <w:rPr>
          <w:rFonts w:eastAsia="Times New Roman" w:cstheme="minorHAnsi"/>
          <w:szCs w:val="22"/>
          <w:lang w:val="en" w:eastAsia="en-GB"/>
        </w:rPr>
      </w:pPr>
    </w:p>
    <w:p w14:paraId="49DF913B" w14:textId="7214247F" w:rsidR="00CC0A3E" w:rsidRPr="00FB5BFA" w:rsidRDefault="00910C96" w:rsidP="00CC0A3E">
      <w:pPr>
        <w:pStyle w:val="Subtitlesmallcyaan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Outgoing </w:t>
      </w:r>
      <w:r w:rsidR="00CC0A3E" w:rsidRPr="00FB5BFA">
        <w:rPr>
          <w:sz w:val="24"/>
          <w:szCs w:val="24"/>
        </w:rPr>
        <w:t>Cluster President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852"/>
      </w:tblGrid>
      <w:tr w:rsidR="00CC0A3E" w:rsidRPr="00FB5BFA" w14:paraId="6438D017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20D36911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First name</w:t>
            </w:r>
          </w:p>
        </w:tc>
        <w:tc>
          <w:tcPr>
            <w:tcW w:w="4852" w:type="dxa"/>
          </w:tcPr>
          <w:p w14:paraId="6972627A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2"/>
          </w:p>
        </w:tc>
      </w:tr>
      <w:tr w:rsidR="00CC0A3E" w:rsidRPr="00FB5BFA" w14:paraId="0D5F466A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7293E02A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Last name</w:t>
            </w:r>
          </w:p>
        </w:tc>
        <w:tc>
          <w:tcPr>
            <w:tcW w:w="4852" w:type="dxa"/>
          </w:tcPr>
          <w:p w14:paraId="2E0B94FC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3"/>
          </w:p>
        </w:tc>
      </w:tr>
      <w:tr w:rsidR="00CC0A3E" w:rsidRPr="00FB5BFA" w14:paraId="6267B189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1B1D1332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EUNIC member organisation (country and city)</w:t>
            </w:r>
          </w:p>
        </w:tc>
        <w:tc>
          <w:tcPr>
            <w:tcW w:w="4852" w:type="dxa"/>
          </w:tcPr>
          <w:p w14:paraId="457631F7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4"/>
          </w:p>
        </w:tc>
      </w:tr>
      <w:tr w:rsidR="00CC0A3E" w:rsidRPr="00FB5BFA" w14:paraId="6084C34F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3F12C8AF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Function in EUNIC member organisation</w:t>
            </w:r>
          </w:p>
        </w:tc>
        <w:tc>
          <w:tcPr>
            <w:tcW w:w="4852" w:type="dxa"/>
          </w:tcPr>
          <w:p w14:paraId="4EA9BB56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5" w:name="Text21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5"/>
          </w:p>
        </w:tc>
      </w:tr>
      <w:tr w:rsidR="00CC0A3E" w:rsidRPr="00FB5BFA" w14:paraId="2EED1EDF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60458B35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E-mail address</w:t>
            </w:r>
          </w:p>
        </w:tc>
        <w:tc>
          <w:tcPr>
            <w:tcW w:w="4852" w:type="dxa"/>
          </w:tcPr>
          <w:p w14:paraId="66FA6477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6"/>
          </w:p>
        </w:tc>
      </w:tr>
      <w:tr w:rsidR="00CC0A3E" w:rsidRPr="00FB5BFA" w14:paraId="12A2962E" w14:textId="77777777" w:rsidTr="004B0A5C">
        <w:trPr>
          <w:trHeight w:val="303"/>
        </w:trPr>
        <w:tc>
          <w:tcPr>
            <w:tcW w:w="5208" w:type="dxa"/>
            <w:shd w:val="clear" w:color="auto" w:fill="D9D9D9" w:themeFill="background1" w:themeFillShade="D9"/>
          </w:tcPr>
          <w:p w14:paraId="59C60B3B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Phone number</w:t>
            </w:r>
          </w:p>
        </w:tc>
        <w:tc>
          <w:tcPr>
            <w:tcW w:w="4852" w:type="dxa"/>
          </w:tcPr>
          <w:p w14:paraId="1DA9B572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7"/>
          </w:p>
        </w:tc>
      </w:tr>
    </w:tbl>
    <w:p w14:paraId="02682C4B" w14:textId="77777777" w:rsidR="00CC0A3E" w:rsidRPr="00FB5BFA" w:rsidRDefault="00CC0A3E" w:rsidP="00CC0A3E">
      <w:pPr>
        <w:pStyle w:val="Subtitlesmallcyaan"/>
        <w:spacing w:after="0"/>
        <w:rPr>
          <w:sz w:val="24"/>
          <w:szCs w:val="24"/>
        </w:rPr>
      </w:pPr>
    </w:p>
    <w:p w14:paraId="7177FAF5" w14:textId="3ECEFF3E" w:rsidR="00CC0A3E" w:rsidRPr="00FB5BFA" w:rsidRDefault="00910C96" w:rsidP="00CC0A3E">
      <w:pPr>
        <w:pStyle w:val="Subtitlesmallcyaan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Outgoing </w:t>
      </w:r>
      <w:r w:rsidR="00CC0A3E" w:rsidRPr="00FB5BFA">
        <w:rPr>
          <w:sz w:val="24"/>
          <w:szCs w:val="24"/>
        </w:rPr>
        <w:t xml:space="preserve">Cluster </w:t>
      </w:r>
      <w:r w:rsidR="00CC0A3E">
        <w:rPr>
          <w:sz w:val="24"/>
          <w:szCs w:val="24"/>
        </w:rPr>
        <w:t xml:space="preserve">Co- or </w:t>
      </w:r>
      <w:r w:rsidR="00CC0A3E" w:rsidRPr="00FB5BFA">
        <w:rPr>
          <w:sz w:val="24"/>
          <w:szCs w:val="24"/>
        </w:rPr>
        <w:t>Vice-President</w:t>
      </w:r>
      <w:r w:rsidR="00CC0A3E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852"/>
      </w:tblGrid>
      <w:tr w:rsidR="00CC0A3E" w:rsidRPr="00FB5BFA" w14:paraId="7D038229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22E36E50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First name</w:t>
            </w:r>
          </w:p>
        </w:tc>
        <w:tc>
          <w:tcPr>
            <w:tcW w:w="4852" w:type="dxa"/>
          </w:tcPr>
          <w:p w14:paraId="0A0BAD49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8" w:name="Text16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8"/>
          </w:p>
        </w:tc>
      </w:tr>
      <w:tr w:rsidR="00CC0A3E" w:rsidRPr="00FB5BFA" w14:paraId="5EA76271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0AA56B63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Last name</w:t>
            </w:r>
          </w:p>
        </w:tc>
        <w:tc>
          <w:tcPr>
            <w:tcW w:w="4852" w:type="dxa"/>
          </w:tcPr>
          <w:p w14:paraId="07157EA0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9"/>
          </w:p>
        </w:tc>
      </w:tr>
      <w:tr w:rsidR="00CC0A3E" w:rsidRPr="00FB5BFA" w14:paraId="0E6D0F2E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56786A3B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EUNIC member organisation (country and city)</w:t>
            </w:r>
          </w:p>
        </w:tc>
        <w:tc>
          <w:tcPr>
            <w:tcW w:w="4852" w:type="dxa"/>
          </w:tcPr>
          <w:p w14:paraId="649049D3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0" w:name="Text28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10"/>
          </w:p>
        </w:tc>
      </w:tr>
      <w:tr w:rsidR="00CC0A3E" w:rsidRPr="00FB5BFA" w14:paraId="258C8EEA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08EBFDEE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Function in EUNIC member organisation</w:t>
            </w:r>
          </w:p>
        </w:tc>
        <w:tc>
          <w:tcPr>
            <w:tcW w:w="4852" w:type="dxa"/>
          </w:tcPr>
          <w:p w14:paraId="60793900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11"/>
          </w:p>
        </w:tc>
      </w:tr>
      <w:tr w:rsidR="00CC0A3E" w:rsidRPr="00FB5BFA" w14:paraId="34054E01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1C537FA7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E-mail address</w:t>
            </w:r>
          </w:p>
        </w:tc>
        <w:tc>
          <w:tcPr>
            <w:tcW w:w="4852" w:type="dxa"/>
          </w:tcPr>
          <w:p w14:paraId="4A54D893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2" w:name="Text30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12"/>
          </w:p>
        </w:tc>
      </w:tr>
      <w:tr w:rsidR="00CC0A3E" w:rsidRPr="00FB5BFA" w14:paraId="0F636B66" w14:textId="77777777" w:rsidTr="004B0A5C">
        <w:trPr>
          <w:trHeight w:val="303"/>
        </w:trPr>
        <w:tc>
          <w:tcPr>
            <w:tcW w:w="5208" w:type="dxa"/>
            <w:shd w:val="clear" w:color="auto" w:fill="D9D9D9" w:themeFill="background1" w:themeFillShade="D9"/>
          </w:tcPr>
          <w:p w14:paraId="4A8E4498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Phone number</w:t>
            </w:r>
          </w:p>
        </w:tc>
        <w:tc>
          <w:tcPr>
            <w:tcW w:w="4852" w:type="dxa"/>
          </w:tcPr>
          <w:p w14:paraId="4EEA58F4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3" w:name="Text31"/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  <w:bookmarkEnd w:id="13"/>
          </w:p>
        </w:tc>
      </w:tr>
    </w:tbl>
    <w:p w14:paraId="741BEAF6" w14:textId="77777777" w:rsidR="00CC0A3E" w:rsidRDefault="00CC0A3E" w:rsidP="00CC0A3E">
      <w:pPr>
        <w:pStyle w:val="Subtitlesmallcyaan"/>
        <w:spacing w:after="0"/>
        <w:rPr>
          <w:sz w:val="24"/>
          <w:szCs w:val="24"/>
        </w:rPr>
      </w:pPr>
    </w:p>
    <w:p w14:paraId="018CF2DD" w14:textId="1E4E9BCD" w:rsidR="00910C96" w:rsidRPr="00FB5BFA" w:rsidRDefault="00910C96" w:rsidP="00910C96">
      <w:pPr>
        <w:pStyle w:val="Subtitlesmallcyaan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Incoming </w:t>
      </w:r>
      <w:r w:rsidRPr="00FB5BFA">
        <w:rPr>
          <w:sz w:val="24"/>
          <w:szCs w:val="24"/>
        </w:rPr>
        <w:t>Cluster President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852"/>
      </w:tblGrid>
      <w:tr w:rsidR="00910C96" w:rsidRPr="00FB5BFA" w14:paraId="2BAE334D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174DC6DA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First name</w:t>
            </w:r>
          </w:p>
        </w:tc>
        <w:tc>
          <w:tcPr>
            <w:tcW w:w="4852" w:type="dxa"/>
          </w:tcPr>
          <w:p w14:paraId="1DD26660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3D20C1D9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54F2D891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Last name</w:t>
            </w:r>
          </w:p>
        </w:tc>
        <w:tc>
          <w:tcPr>
            <w:tcW w:w="4852" w:type="dxa"/>
          </w:tcPr>
          <w:p w14:paraId="036B0EBB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34719BF4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2CB9783A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EUNIC member organisation (country and city)</w:t>
            </w:r>
          </w:p>
        </w:tc>
        <w:tc>
          <w:tcPr>
            <w:tcW w:w="4852" w:type="dxa"/>
          </w:tcPr>
          <w:p w14:paraId="62460D1A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346DBD8B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05789CA3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Function in EUNIC member organisation</w:t>
            </w:r>
          </w:p>
        </w:tc>
        <w:tc>
          <w:tcPr>
            <w:tcW w:w="4852" w:type="dxa"/>
          </w:tcPr>
          <w:p w14:paraId="7F1DC724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012560E6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710D54EF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E-mail address</w:t>
            </w:r>
          </w:p>
        </w:tc>
        <w:tc>
          <w:tcPr>
            <w:tcW w:w="4852" w:type="dxa"/>
          </w:tcPr>
          <w:p w14:paraId="2780540E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7884A61D" w14:textId="77777777" w:rsidTr="00B37655">
        <w:trPr>
          <w:trHeight w:val="303"/>
        </w:trPr>
        <w:tc>
          <w:tcPr>
            <w:tcW w:w="5208" w:type="dxa"/>
            <w:shd w:val="clear" w:color="auto" w:fill="D9D9D9" w:themeFill="background1" w:themeFillShade="D9"/>
          </w:tcPr>
          <w:p w14:paraId="120319CB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Phone number</w:t>
            </w:r>
          </w:p>
        </w:tc>
        <w:tc>
          <w:tcPr>
            <w:tcW w:w="4852" w:type="dxa"/>
          </w:tcPr>
          <w:p w14:paraId="1C014A1B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</w:tbl>
    <w:p w14:paraId="13E5A6DA" w14:textId="77777777" w:rsidR="00910C96" w:rsidRPr="00FB5BFA" w:rsidRDefault="00910C96" w:rsidP="00910C96">
      <w:pPr>
        <w:pStyle w:val="Subtitlesmallcyaan"/>
        <w:spacing w:after="0"/>
        <w:rPr>
          <w:sz w:val="24"/>
          <w:szCs w:val="24"/>
        </w:rPr>
      </w:pPr>
    </w:p>
    <w:p w14:paraId="6C3EC219" w14:textId="0EBE758C" w:rsidR="00910C96" w:rsidRPr="00FB5BFA" w:rsidRDefault="00910C96" w:rsidP="00910C96">
      <w:pPr>
        <w:pStyle w:val="Subtitlesmallcyaan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Incoming </w:t>
      </w:r>
      <w:r w:rsidRPr="00FB5BFA">
        <w:rPr>
          <w:sz w:val="24"/>
          <w:szCs w:val="24"/>
        </w:rPr>
        <w:t xml:space="preserve">Cluster </w:t>
      </w:r>
      <w:r>
        <w:rPr>
          <w:sz w:val="24"/>
          <w:szCs w:val="24"/>
        </w:rPr>
        <w:t xml:space="preserve">Co- or </w:t>
      </w:r>
      <w:r w:rsidRPr="00FB5BFA">
        <w:rPr>
          <w:sz w:val="24"/>
          <w:szCs w:val="24"/>
        </w:rPr>
        <w:t>Vice-President</w:t>
      </w:r>
      <w:r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852"/>
      </w:tblGrid>
      <w:tr w:rsidR="00910C96" w:rsidRPr="00FB5BFA" w14:paraId="7B5294F3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3EA92F2B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First name</w:t>
            </w:r>
          </w:p>
        </w:tc>
        <w:tc>
          <w:tcPr>
            <w:tcW w:w="4852" w:type="dxa"/>
          </w:tcPr>
          <w:p w14:paraId="7B8368A6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70CB3116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2A2916A7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Last name</w:t>
            </w:r>
          </w:p>
        </w:tc>
        <w:tc>
          <w:tcPr>
            <w:tcW w:w="4852" w:type="dxa"/>
          </w:tcPr>
          <w:p w14:paraId="0556DF8F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0DD4EBDF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3E27056A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EUNIC member organisation (country and city)</w:t>
            </w:r>
          </w:p>
        </w:tc>
        <w:tc>
          <w:tcPr>
            <w:tcW w:w="4852" w:type="dxa"/>
          </w:tcPr>
          <w:p w14:paraId="7A07870D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4D36D85D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3C697DF0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Function in EUNIC member organisation</w:t>
            </w:r>
          </w:p>
        </w:tc>
        <w:tc>
          <w:tcPr>
            <w:tcW w:w="4852" w:type="dxa"/>
          </w:tcPr>
          <w:p w14:paraId="3611354F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7D887F2A" w14:textId="77777777" w:rsidTr="00B37655">
        <w:tc>
          <w:tcPr>
            <w:tcW w:w="5208" w:type="dxa"/>
            <w:shd w:val="clear" w:color="auto" w:fill="D9D9D9" w:themeFill="background1" w:themeFillShade="D9"/>
          </w:tcPr>
          <w:p w14:paraId="4C173842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E-mail address</w:t>
            </w:r>
          </w:p>
        </w:tc>
        <w:tc>
          <w:tcPr>
            <w:tcW w:w="4852" w:type="dxa"/>
          </w:tcPr>
          <w:p w14:paraId="31D618F7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910C96" w:rsidRPr="00FB5BFA" w14:paraId="43E96AC5" w14:textId="77777777" w:rsidTr="00B37655">
        <w:trPr>
          <w:trHeight w:val="303"/>
        </w:trPr>
        <w:tc>
          <w:tcPr>
            <w:tcW w:w="5208" w:type="dxa"/>
            <w:shd w:val="clear" w:color="auto" w:fill="D9D9D9" w:themeFill="background1" w:themeFillShade="D9"/>
          </w:tcPr>
          <w:p w14:paraId="78835A60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Phone number</w:t>
            </w:r>
          </w:p>
        </w:tc>
        <w:tc>
          <w:tcPr>
            <w:tcW w:w="4852" w:type="dxa"/>
          </w:tcPr>
          <w:p w14:paraId="622F1946" w14:textId="77777777" w:rsidR="00910C96" w:rsidRPr="00FB5BFA" w:rsidRDefault="00910C96" w:rsidP="00B37655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</w:tbl>
    <w:p w14:paraId="6CB1E753" w14:textId="77777777" w:rsidR="00910C96" w:rsidRDefault="00910C96" w:rsidP="00910C96">
      <w:pPr>
        <w:pStyle w:val="Subtitlesmallcyaan"/>
        <w:spacing w:after="0"/>
        <w:rPr>
          <w:sz w:val="24"/>
          <w:szCs w:val="24"/>
        </w:rPr>
      </w:pPr>
    </w:p>
    <w:p w14:paraId="748731C3" w14:textId="77777777" w:rsidR="00910C96" w:rsidRDefault="00910C96" w:rsidP="00CC0A3E">
      <w:pPr>
        <w:pStyle w:val="Subtitlesmallcyaan"/>
        <w:spacing w:after="0"/>
        <w:rPr>
          <w:sz w:val="24"/>
          <w:szCs w:val="24"/>
        </w:rPr>
      </w:pPr>
    </w:p>
    <w:p w14:paraId="730051CC" w14:textId="77777777" w:rsidR="00910C96" w:rsidRDefault="00910C96">
      <w:pPr>
        <w:rPr>
          <w:rFonts w:cstheme="minorHAnsi"/>
          <w:b/>
          <w:color w:val="0199FF" w:themeColor="text1"/>
          <w:sz w:val="24"/>
          <w:lang w:val="en-GB"/>
        </w:rPr>
      </w:pPr>
      <w:r>
        <w:rPr>
          <w:sz w:val="24"/>
        </w:rPr>
        <w:br w:type="page"/>
      </w:r>
    </w:p>
    <w:p w14:paraId="6E11E76F" w14:textId="3BB03C26" w:rsidR="00CC0A3E" w:rsidRPr="00FB5BFA" w:rsidRDefault="00CC0A3E" w:rsidP="00CC0A3E">
      <w:pPr>
        <w:pStyle w:val="Subtitlesmallcyaan"/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Cluster Coordinator / Further contact person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08"/>
        <w:gridCol w:w="4852"/>
      </w:tblGrid>
      <w:tr w:rsidR="00CC0A3E" w:rsidRPr="00FB5BFA" w14:paraId="6AD66E9C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3FE88822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First name</w:t>
            </w:r>
          </w:p>
        </w:tc>
        <w:tc>
          <w:tcPr>
            <w:tcW w:w="4852" w:type="dxa"/>
          </w:tcPr>
          <w:p w14:paraId="56BB4F1A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CC0A3E" w:rsidRPr="00FB5BFA" w14:paraId="723904F5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3F5E5287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Last name</w:t>
            </w:r>
          </w:p>
        </w:tc>
        <w:tc>
          <w:tcPr>
            <w:tcW w:w="4852" w:type="dxa"/>
          </w:tcPr>
          <w:p w14:paraId="2090E8A0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CC0A3E" w:rsidRPr="00FB5BFA" w14:paraId="5B37710B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10802C1C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EUNIC member organisation (country and city)</w:t>
            </w:r>
          </w:p>
        </w:tc>
        <w:tc>
          <w:tcPr>
            <w:tcW w:w="4852" w:type="dxa"/>
          </w:tcPr>
          <w:p w14:paraId="2028E073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CC0A3E" w:rsidRPr="00FB5BFA" w14:paraId="0230DB52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78F8A7F5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Function in EUNIC member organisation</w:t>
            </w:r>
          </w:p>
        </w:tc>
        <w:tc>
          <w:tcPr>
            <w:tcW w:w="4852" w:type="dxa"/>
          </w:tcPr>
          <w:p w14:paraId="76505098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CC0A3E" w:rsidRPr="00FB5BFA" w14:paraId="41389C26" w14:textId="77777777" w:rsidTr="004B0A5C">
        <w:tc>
          <w:tcPr>
            <w:tcW w:w="5208" w:type="dxa"/>
            <w:shd w:val="clear" w:color="auto" w:fill="D9D9D9" w:themeFill="background1" w:themeFillShade="D9"/>
          </w:tcPr>
          <w:p w14:paraId="275A9542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E-mail address</w:t>
            </w:r>
          </w:p>
        </w:tc>
        <w:tc>
          <w:tcPr>
            <w:tcW w:w="4852" w:type="dxa"/>
          </w:tcPr>
          <w:p w14:paraId="591CCEDB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  <w:tr w:rsidR="00CC0A3E" w:rsidRPr="00FB5BFA" w14:paraId="49DD4AFB" w14:textId="77777777" w:rsidTr="004B0A5C">
        <w:trPr>
          <w:trHeight w:val="303"/>
        </w:trPr>
        <w:tc>
          <w:tcPr>
            <w:tcW w:w="5208" w:type="dxa"/>
            <w:shd w:val="clear" w:color="auto" w:fill="D9D9D9" w:themeFill="background1" w:themeFillShade="D9"/>
          </w:tcPr>
          <w:p w14:paraId="33CB298F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 w:rsidRPr="00FB5BFA">
              <w:rPr>
                <w:rFonts w:cstheme="minorHAnsi"/>
                <w:lang w:val="en-GB"/>
              </w:rPr>
              <w:t>Phone number</w:t>
            </w:r>
          </w:p>
        </w:tc>
        <w:tc>
          <w:tcPr>
            <w:tcW w:w="4852" w:type="dxa"/>
          </w:tcPr>
          <w:p w14:paraId="14061EEE" w14:textId="77777777" w:rsidR="00CC0A3E" w:rsidRPr="00FB5BFA" w:rsidRDefault="00CC0A3E" w:rsidP="004B0A5C">
            <w:pPr>
              <w:rPr>
                <w:rFonts w:cstheme="minorHAnsi"/>
                <w:lang w:val="en-GB"/>
              </w:rPr>
            </w:pPr>
            <w:r>
              <w:rPr>
                <w:rFonts w:cstheme="minorHAnsi"/>
                <w:lang w:val="en-GB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>
              <w:rPr>
                <w:rFonts w:cstheme="minorHAnsi"/>
                <w:lang w:val="en-GB"/>
              </w:rPr>
              <w:instrText xml:space="preserve"> FORMTEXT </w:instrText>
            </w:r>
            <w:r>
              <w:rPr>
                <w:rFonts w:cstheme="minorHAnsi"/>
                <w:lang w:val="en-GB"/>
              </w:rPr>
            </w:r>
            <w:r>
              <w:rPr>
                <w:rFonts w:cstheme="minorHAnsi"/>
                <w:lang w:val="en-GB"/>
              </w:rPr>
              <w:fldChar w:fldCharType="separate"/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noProof/>
                <w:lang w:val="en-GB"/>
              </w:rPr>
              <w:t> </w:t>
            </w:r>
            <w:r>
              <w:rPr>
                <w:rFonts w:cstheme="minorHAnsi"/>
                <w:lang w:val="en-GB"/>
              </w:rPr>
              <w:fldChar w:fldCharType="end"/>
            </w:r>
          </w:p>
        </w:tc>
      </w:tr>
    </w:tbl>
    <w:p w14:paraId="499253B4" w14:textId="77777777" w:rsidR="00CC0A3E" w:rsidRPr="00FB5BFA" w:rsidRDefault="00CC0A3E" w:rsidP="00CC0A3E">
      <w:pPr>
        <w:pStyle w:val="Subtitlesmallcyaan"/>
        <w:spacing w:after="0"/>
        <w:rPr>
          <w:sz w:val="24"/>
          <w:szCs w:val="24"/>
        </w:rPr>
      </w:pPr>
    </w:p>
    <w:p w14:paraId="0DA1F609" w14:textId="77777777" w:rsidR="00CC0A3E" w:rsidRPr="00FB5BFA" w:rsidRDefault="00CC0A3E" w:rsidP="00CC0A3E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Full </w:t>
      </w:r>
      <w:r>
        <w:rPr>
          <w:rFonts w:cstheme="minorHAnsi"/>
          <w:b/>
          <w:color w:val="0199FF" w:themeColor="text1"/>
          <w:sz w:val="24"/>
          <w:lang w:val="en-GB"/>
        </w:rPr>
        <w:t>M</w:t>
      </w:r>
      <w:r w:rsidRPr="00FB5BFA">
        <w:rPr>
          <w:rFonts w:cstheme="minorHAnsi"/>
          <w:b/>
          <w:color w:val="0199FF" w:themeColor="text1"/>
          <w:sz w:val="24"/>
          <w:lang w:val="en-GB"/>
        </w:rPr>
        <w:t>embers</w:t>
      </w:r>
    </w:p>
    <w:p w14:paraId="1968825A" w14:textId="77777777" w:rsidR="00CC0A3E" w:rsidRPr="00FB5BFA" w:rsidRDefault="00CC0A3E" w:rsidP="00CC0A3E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all </w:t>
      </w:r>
      <w:r>
        <w:rPr>
          <w:rFonts w:cstheme="minorHAnsi"/>
          <w:i/>
          <w:iCs/>
          <w:lang w:val="en-GB"/>
        </w:rPr>
        <w:t>F</w:t>
      </w:r>
      <w:r w:rsidRPr="00FB5BFA">
        <w:rPr>
          <w:rFonts w:cstheme="minorHAnsi"/>
          <w:i/>
          <w:iCs/>
          <w:lang w:val="en-GB"/>
        </w:rPr>
        <w:t xml:space="preserve">ull </w:t>
      </w:r>
      <w:r>
        <w:rPr>
          <w:rFonts w:cstheme="minorHAnsi"/>
          <w:i/>
          <w:iCs/>
          <w:lang w:val="en-GB"/>
        </w:rPr>
        <w:t>M</w:t>
      </w:r>
      <w:r w:rsidRPr="00FB5BFA">
        <w:rPr>
          <w:rFonts w:cstheme="minorHAnsi"/>
          <w:i/>
          <w:iCs/>
          <w:lang w:val="en-GB"/>
        </w:rPr>
        <w:t xml:space="preserve">embers which form the cluster. Specify if any of the member organisations received                   a mandate from headquarters of EUNIC members to be </w:t>
      </w:r>
      <w:r>
        <w:rPr>
          <w:rFonts w:cstheme="minorHAnsi"/>
          <w:i/>
          <w:iCs/>
          <w:lang w:val="en-GB"/>
        </w:rPr>
        <w:t>F</w:t>
      </w:r>
      <w:r w:rsidRPr="00FB5BFA">
        <w:rPr>
          <w:rFonts w:cstheme="minorHAnsi"/>
          <w:i/>
          <w:iCs/>
          <w:lang w:val="en-GB"/>
        </w:rPr>
        <w:t xml:space="preserve">ull </w:t>
      </w:r>
      <w:r>
        <w:rPr>
          <w:rFonts w:cstheme="minorHAnsi"/>
          <w:i/>
          <w:iCs/>
          <w:lang w:val="en-GB"/>
        </w:rPr>
        <w:t>M</w:t>
      </w:r>
      <w:r w:rsidRPr="00FB5BFA">
        <w:rPr>
          <w:rFonts w:cstheme="minorHAnsi"/>
          <w:i/>
          <w:iCs/>
          <w:lang w:val="en-GB"/>
        </w:rPr>
        <w:t xml:space="preserve">embers in the cluster. Any new full member should also sign the Cluster Charter. </w:t>
      </w:r>
    </w:p>
    <w:p w14:paraId="595D6A52" w14:textId="77777777" w:rsidR="00CC0A3E" w:rsidRPr="00FB5BFA" w:rsidRDefault="00CC0A3E" w:rsidP="00CC0A3E">
      <w:pPr>
        <w:framePr w:w="10008" w:h="1361" w:hSpace="181" w:wrap="notBeside" w:vAnchor="text" w:hAnchor="page" w:x="761" w:y="16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6FC4AB65" w14:textId="77777777" w:rsidR="00CC0A3E" w:rsidRPr="00FB5BFA" w:rsidRDefault="00CC0A3E" w:rsidP="00CC0A3E">
      <w:pPr>
        <w:framePr w:w="10008" w:h="1361" w:hSpace="181" w:wrap="notBeside" w:vAnchor="text" w:hAnchor="page" w:x="761" w:y="16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66F03933" w14:textId="77777777" w:rsidR="00CC0A3E" w:rsidRPr="00FB5BFA" w:rsidRDefault="00CC0A3E" w:rsidP="00CC0A3E">
      <w:pPr>
        <w:framePr w:w="10008" w:h="1361" w:hSpace="181" w:wrap="notBeside" w:vAnchor="text" w:hAnchor="page" w:x="761" w:y="16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28CF4EF1" w14:textId="77777777" w:rsidR="00CC0A3E" w:rsidRPr="00FB5BFA" w:rsidRDefault="00CC0A3E" w:rsidP="00CC0A3E">
      <w:pPr>
        <w:rPr>
          <w:rFonts w:cstheme="minorHAnsi"/>
          <w:i/>
          <w:iCs/>
          <w:sz w:val="14"/>
          <w:szCs w:val="18"/>
          <w:lang w:val="en-GB"/>
        </w:rPr>
      </w:pPr>
    </w:p>
    <w:p w14:paraId="0402FEC6" w14:textId="77777777" w:rsidR="00910C96" w:rsidRDefault="00910C96" w:rsidP="00CC0A3E">
      <w:pPr>
        <w:rPr>
          <w:rFonts w:cstheme="minorHAnsi"/>
          <w:b/>
          <w:color w:val="0199FF" w:themeColor="text1"/>
          <w:sz w:val="24"/>
          <w:lang w:val="en-GB"/>
        </w:rPr>
      </w:pPr>
    </w:p>
    <w:p w14:paraId="34143F3B" w14:textId="37AD076F" w:rsidR="00CC0A3E" w:rsidRPr="00FB5BFA" w:rsidRDefault="00CC0A3E" w:rsidP="00CC0A3E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>Associate members</w:t>
      </w:r>
      <w:r>
        <w:rPr>
          <w:rFonts w:cstheme="minorHAnsi"/>
          <w:b/>
          <w:color w:val="0199FF" w:themeColor="text1"/>
          <w:sz w:val="24"/>
          <w:lang w:val="en-GB"/>
        </w:rPr>
        <w:t xml:space="preserve"> at global and cluster level</w:t>
      </w:r>
    </w:p>
    <w:p w14:paraId="07CA7F72" w14:textId="77777777" w:rsidR="00CC0A3E" w:rsidRPr="00FB5BFA" w:rsidRDefault="00CC0A3E" w:rsidP="00CC0A3E">
      <w:pPr>
        <w:framePr w:w="9991" w:h="1361" w:hSpace="181" w:wrap="notBeside" w:vAnchor="text" w:hAnchor="text" w:y="33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7E87F70D" w14:textId="77777777" w:rsidR="00CC0A3E" w:rsidRPr="00FB5BFA" w:rsidRDefault="00CC0A3E" w:rsidP="00CC0A3E">
      <w:pPr>
        <w:framePr w:w="9991" w:h="1361" w:hSpace="181" w:wrap="notBeside" w:vAnchor="text" w:hAnchor="text" w:y="33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411DA83B" w14:textId="77777777" w:rsidR="00CC0A3E" w:rsidRPr="00FB5BFA" w:rsidRDefault="00CC0A3E" w:rsidP="00CC0A3E">
      <w:pPr>
        <w:framePr w:w="9991" w:h="1361" w:hSpace="181" w:wrap="notBeside" w:vAnchor="text" w:hAnchor="text" w:y="33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29CBB8AD" w14:textId="31B26998" w:rsidR="00CC0A3E" w:rsidRPr="00FB5BFA" w:rsidRDefault="00CC0A3E" w:rsidP="00CC0A3E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</w:t>
      </w:r>
      <w:r>
        <w:rPr>
          <w:rFonts w:cstheme="minorHAnsi"/>
          <w:i/>
          <w:iCs/>
          <w:lang w:val="en-GB"/>
        </w:rPr>
        <w:t>A</w:t>
      </w:r>
      <w:r w:rsidRPr="00FB5BFA">
        <w:rPr>
          <w:rFonts w:cstheme="minorHAnsi"/>
          <w:i/>
          <w:iCs/>
          <w:lang w:val="en-GB"/>
        </w:rPr>
        <w:t xml:space="preserve">ssociate </w:t>
      </w:r>
      <w:r>
        <w:rPr>
          <w:rFonts w:cstheme="minorHAnsi"/>
          <w:i/>
          <w:iCs/>
          <w:lang w:val="en-GB"/>
        </w:rPr>
        <w:t>M</w:t>
      </w:r>
      <w:r w:rsidRPr="00FB5BFA">
        <w:rPr>
          <w:rFonts w:cstheme="minorHAnsi"/>
          <w:i/>
          <w:iCs/>
          <w:lang w:val="en-GB"/>
        </w:rPr>
        <w:t xml:space="preserve">embers </w:t>
      </w:r>
      <w:r>
        <w:rPr>
          <w:rFonts w:cstheme="minorHAnsi"/>
          <w:i/>
          <w:iCs/>
          <w:lang w:val="en-GB"/>
        </w:rPr>
        <w:t xml:space="preserve">both at global level (British Council, etc.) and cluster level </w:t>
      </w:r>
      <w:r w:rsidRPr="00FB5BFA">
        <w:rPr>
          <w:rFonts w:cstheme="minorHAnsi"/>
          <w:i/>
          <w:iCs/>
          <w:lang w:val="en-GB"/>
        </w:rPr>
        <w:t xml:space="preserve">of the cluster. </w:t>
      </w:r>
    </w:p>
    <w:p w14:paraId="07788524" w14:textId="77777777" w:rsidR="00CC0A3E" w:rsidRPr="00FB5BFA" w:rsidRDefault="00CC0A3E" w:rsidP="00CC0A3E">
      <w:pPr>
        <w:rPr>
          <w:rFonts w:cstheme="minorHAnsi"/>
          <w:i/>
          <w:iCs/>
          <w:sz w:val="12"/>
          <w:szCs w:val="12"/>
          <w:lang w:val="en-GB"/>
        </w:rPr>
      </w:pPr>
    </w:p>
    <w:p w14:paraId="534C6CF5" w14:textId="77777777" w:rsidR="00CC0A3E" w:rsidRDefault="00CC0A3E" w:rsidP="00CC0A3E">
      <w:pPr>
        <w:rPr>
          <w:rFonts w:cstheme="minorHAnsi"/>
          <w:b/>
          <w:color w:val="0199FF" w:themeColor="text1"/>
          <w:sz w:val="24"/>
          <w:lang w:val="en-GB"/>
        </w:rPr>
      </w:pPr>
    </w:p>
    <w:p w14:paraId="359863B6" w14:textId="2489BE0B" w:rsidR="00CC0A3E" w:rsidRPr="00FB5BFA" w:rsidRDefault="00CC0A3E" w:rsidP="00CC0A3E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t xml:space="preserve">Partners </w:t>
      </w:r>
    </w:p>
    <w:p w14:paraId="32360859" w14:textId="77777777" w:rsidR="00CC0A3E" w:rsidRPr="00FB5BFA" w:rsidRDefault="00CC0A3E" w:rsidP="00CC0A3E">
      <w:pPr>
        <w:framePr w:w="9991" w:h="1134" w:hSpace="181" w:wrap="notBeside" w:vAnchor="text" w:hAnchor="page" w:x="800" w:y="6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5DEAFFE5" w14:textId="77777777" w:rsidR="00CC0A3E" w:rsidRPr="00FB5BFA" w:rsidRDefault="00CC0A3E" w:rsidP="00CC0A3E">
      <w:pPr>
        <w:framePr w:w="9991" w:h="1134" w:hSpace="181" w:wrap="notBeside" w:vAnchor="text" w:hAnchor="page" w:x="800" w:y="6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1B67CB8F" w14:textId="77777777" w:rsidR="00CC0A3E" w:rsidRPr="00FB5BFA" w:rsidRDefault="00CC0A3E" w:rsidP="00CC0A3E">
      <w:pPr>
        <w:framePr w:w="9991" w:h="1134" w:hSpace="181" w:wrap="notBeside" w:vAnchor="text" w:hAnchor="page" w:x="800" w:y="62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eastAsia="Helvetica Neue" w:cstheme="minorHAnsi"/>
          <w:szCs w:val="22"/>
          <w:lang w:val="en-GB"/>
        </w:rPr>
      </w:pPr>
    </w:p>
    <w:p w14:paraId="77F8FED8" w14:textId="77777777" w:rsidR="00CC0A3E" w:rsidRPr="00FB5BFA" w:rsidRDefault="00CC0A3E" w:rsidP="00CC0A3E">
      <w:pPr>
        <w:rPr>
          <w:rFonts w:cstheme="minorHAnsi"/>
          <w:i/>
          <w:iCs/>
          <w:lang w:val="en-GB"/>
        </w:rPr>
      </w:pPr>
      <w:r w:rsidRPr="00FB5BFA">
        <w:rPr>
          <w:rFonts w:cstheme="minorHAnsi"/>
          <w:i/>
          <w:iCs/>
          <w:lang w:val="en-GB"/>
        </w:rPr>
        <w:t xml:space="preserve">List partners which collaborate with the cluster, including the EU Delegation or European Commission Representation. </w:t>
      </w:r>
    </w:p>
    <w:p w14:paraId="265592C4" w14:textId="77777777" w:rsidR="00CC0A3E" w:rsidRPr="00FB5BFA" w:rsidRDefault="00CC0A3E" w:rsidP="00CC0A3E">
      <w:pPr>
        <w:pStyle w:val="Subtitlesmallcyaan"/>
        <w:spacing w:after="0"/>
        <w:rPr>
          <w:sz w:val="24"/>
          <w:szCs w:val="24"/>
        </w:rPr>
      </w:pPr>
    </w:p>
    <w:p w14:paraId="2406DB19" w14:textId="77777777" w:rsidR="00910C96" w:rsidRDefault="00910C96">
      <w:pPr>
        <w:rPr>
          <w:rFonts w:cstheme="minorHAnsi"/>
          <w:b/>
          <w:color w:val="0199FF" w:themeColor="text1"/>
          <w:sz w:val="24"/>
          <w:lang w:val="en-GB"/>
        </w:rPr>
      </w:pPr>
      <w:r>
        <w:rPr>
          <w:rFonts w:cstheme="minorHAnsi"/>
          <w:b/>
          <w:color w:val="0199FF" w:themeColor="text1"/>
          <w:sz w:val="24"/>
          <w:lang w:val="en-GB"/>
        </w:rPr>
        <w:br w:type="page"/>
      </w:r>
    </w:p>
    <w:p w14:paraId="3BEC2B11" w14:textId="01F4B66B" w:rsidR="00CC0A3E" w:rsidRPr="00FB5BFA" w:rsidRDefault="00CC0A3E" w:rsidP="00CC0A3E">
      <w:pPr>
        <w:rPr>
          <w:rFonts w:cstheme="minorHAnsi"/>
          <w:b/>
          <w:color w:val="0199FF" w:themeColor="text1"/>
          <w:sz w:val="24"/>
          <w:lang w:val="en-GB"/>
        </w:rPr>
      </w:pPr>
      <w:r w:rsidRPr="00FB5BFA">
        <w:rPr>
          <w:rFonts w:cstheme="minorHAnsi"/>
          <w:b/>
          <w:color w:val="0199FF" w:themeColor="text1"/>
          <w:sz w:val="24"/>
          <w:lang w:val="en-GB"/>
        </w:rPr>
        <w:lastRenderedPageBreak/>
        <w:t>Other relevant information</w:t>
      </w:r>
    </w:p>
    <w:p w14:paraId="6E3CF80D" w14:textId="77777777" w:rsidR="00CC0A3E" w:rsidRDefault="00CC0A3E" w:rsidP="00CC0A3E">
      <w:pPr>
        <w:pStyle w:val="Subtitlesmallcyaan"/>
        <w:spacing w:after="0"/>
        <w:rPr>
          <w:b w:val="0"/>
          <w:i/>
          <w:iCs/>
          <w:color w:val="auto"/>
          <w:sz w:val="22"/>
          <w:szCs w:val="24"/>
        </w:rPr>
      </w:pPr>
      <w:r w:rsidRPr="00FB5BFA">
        <w:rPr>
          <w:b w:val="0"/>
          <w:i/>
          <w:iCs/>
          <w:color w:val="auto"/>
          <w:sz w:val="22"/>
          <w:szCs w:val="24"/>
        </w:rPr>
        <w:t xml:space="preserve">Provide details of any other relevant information, such as for example </w:t>
      </w:r>
      <w:r>
        <w:rPr>
          <w:b w:val="0"/>
          <w:i/>
          <w:iCs/>
          <w:color w:val="auto"/>
          <w:sz w:val="22"/>
          <w:szCs w:val="24"/>
        </w:rPr>
        <w:t xml:space="preserve">names and passwords for </w:t>
      </w:r>
      <w:r w:rsidRPr="00FB5BFA">
        <w:rPr>
          <w:b w:val="0"/>
          <w:i/>
          <w:iCs/>
          <w:color w:val="auto"/>
          <w:sz w:val="22"/>
          <w:szCs w:val="24"/>
        </w:rPr>
        <w:t>social media accounts</w:t>
      </w:r>
      <w:r>
        <w:rPr>
          <w:b w:val="0"/>
          <w:i/>
          <w:iCs/>
          <w:color w:val="auto"/>
          <w:sz w:val="22"/>
          <w:szCs w:val="24"/>
        </w:rPr>
        <w:t xml:space="preserve"> </w:t>
      </w:r>
      <w:r w:rsidRPr="00FB5BFA">
        <w:rPr>
          <w:b w:val="0"/>
          <w:i/>
          <w:iCs/>
          <w:color w:val="auto"/>
          <w:sz w:val="22"/>
          <w:szCs w:val="24"/>
        </w:rPr>
        <w:t xml:space="preserve">or budgetary details. </w:t>
      </w:r>
    </w:p>
    <w:p w14:paraId="3404F280" w14:textId="77777777" w:rsidR="00CC0A3E" w:rsidRPr="00FB5BFA" w:rsidRDefault="00CC0A3E" w:rsidP="00CC0A3E">
      <w:pPr>
        <w:pStyle w:val="Subtitlesmallcyaan"/>
        <w:spacing w:after="0"/>
        <w:rPr>
          <w:b w:val="0"/>
          <w:i/>
          <w:iCs/>
          <w:color w:val="auto"/>
          <w:sz w:val="22"/>
          <w:szCs w:val="24"/>
        </w:rPr>
      </w:pPr>
    </w:p>
    <w:p w14:paraId="3CD7E201" w14:textId="77777777" w:rsidR="00CC0A3E" w:rsidRPr="00FB5BFA" w:rsidRDefault="00CC0A3E" w:rsidP="00CC0A3E">
      <w:pPr>
        <w:rPr>
          <w:rFonts w:cstheme="minorHAnsi"/>
          <w:b/>
          <w:bCs/>
          <w:color w:val="0199FF" w:themeColor="text1"/>
          <w:sz w:val="24"/>
          <w:szCs w:val="28"/>
          <w:lang w:val="en-GB"/>
        </w:rPr>
      </w:pPr>
      <w:r w:rsidRPr="00FB5BFA">
        <w:rPr>
          <w:rFonts w:cstheme="minorHAnsi"/>
          <w:b/>
          <w:bCs/>
          <w:color w:val="0199FF" w:themeColor="text1"/>
          <w:sz w:val="24"/>
          <w:szCs w:val="28"/>
          <w:lang w:val="en-GB"/>
        </w:rPr>
        <w:t>Documents and information to be handed over to the new president of the EUNIC cluster:</w:t>
      </w:r>
    </w:p>
    <w:p w14:paraId="41062178" w14:textId="77777777" w:rsidR="00CC0A3E" w:rsidRDefault="00CC0A3E" w:rsidP="00CC0A3E">
      <w:pPr>
        <w:rPr>
          <w:rFonts w:cstheme="minorHAnsi"/>
        </w:rPr>
      </w:pP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69"/>
        <w:gridCol w:w="9732"/>
      </w:tblGrid>
      <w:tr w:rsidR="00CC0A3E" w14:paraId="288AC249" w14:textId="77777777" w:rsidTr="00CC0A3E">
        <w:trPr>
          <w:trHeight w:val="279"/>
        </w:trPr>
        <w:tc>
          <w:tcPr>
            <w:tcW w:w="469" w:type="dxa"/>
          </w:tcPr>
          <w:p w14:paraId="233EE205" w14:textId="77777777" w:rsidR="00CC0A3E" w:rsidRPr="00F97585" w:rsidRDefault="00CC0A3E" w:rsidP="004B0A5C">
            <w:pPr>
              <w:spacing w:line="276" w:lineRule="auto"/>
              <w:rPr>
                <w:rFonts w:cstheme="minorHAnsi"/>
                <w:color w:val="0199FF" w:themeColor="text1"/>
                <w:szCs w:val="22"/>
                <w:lang w:val="en-GB"/>
              </w:rPr>
            </w:pP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separate"/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3E71A319" w14:textId="77777777" w:rsidR="00CC0A3E" w:rsidRDefault="00CC0A3E" w:rsidP="004B0A5C">
            <w:pPr>
              <w:spacing w:line="276" w:lineRule="auto"/>
              <w:rPr>
                <w:rFonts w:cstheme="minorHAnsi"/>
                <w:color w:val="000000"/>
                <w:szCs w:val="22"/>
                <w:lang w:val="en-GB"/>
              </w:rPr>
            </w:pPr>
            <w:r>
              <w:rPr>
                <w:rFonts w:cstheme="minorHAnsi"/>
                <w:color w:val="000000"/>
                <w:szCs w:val="22"/>
                <w:lang w:val="en-GB"/>
              </w:rPr>
              <w:t xml:space="preserve">Signed EUNIC Cluster Charter </w:t>
            </w:r>
          </w:p>
        </w:tc>
      </w:tr>
      <w:tr w:rsidR="00CC0A3E" w:rsidRPr="00F97585" w14:paraId="2A96A662" w14:textId="77777777" w:rsidTr="00CC0A3E">
        <w:trPr>
          <w:trHeight w:val="279"/>
        </w:trPr>
        <w:tc>
          <w:tcPr>
            <w:tcW w:w="469" w:type="dxa"/>
          </w:tcPr>
          <w:p w14:paraId="6E4C39F1" w14:textId="77777777" w:rsidR="00CC0A3E" w:rsidRPr="00F97585" w:rsidRDefault="00CC0A3E" w:rsidP="004B0A5C">
            <w:pPr>
              <w:spacing w:line="276" w:lineRule="auto"/>
              <w:rPr>
                <w:rFonts w:cstheme="minorHAnsi"/>
                <w:color w:val="0199FF" w:themeColor="text1"/>
                <w:szCs w:val="22"/>
                <w:lang w:val="en-GB"/>
              </w:rPr>
            </w:pP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separate"/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7D57C111" w14:textId="41114C33" w:rsidR="00CC0A3E" w:rsidRPr="00F97585" w:rsidRDefault="00CC0A3E" w:rsidP="004B0A5C">
            <w:pPr>
              <w:spacing w:line="276" w:lineRule="auto"/>
              <w:rPr>
                <w:rFonts w:cstheme="minorHAnsi"/>
                <w:color w:val="000000"/>
                <w:szCs w:val="22"/>
                <w:lang w:val="en-GB"/>
              </w:rPr>
            </w:pPr>
            <w:r>
              <w:rPr>
                <w:rFonts w:cstheme="minorHAnsi"/>
                <w:color w:val="000000"/>
                <w:szCs w:val="22"/>
                <w:lang w:val="en-GB"/>
              </w:rPr>
              <w:t>Four-Year Cluster Strategy</w:t>
            </w:r>
          </w:p>
        </w:tc>
      </w:tr>
      <w:tr w:rsidR="00CC0A3E" w:rsidRPr="003E260D" w14:paraId="70BF3446" w14:textId="77777777" w:rsidTr="00CC0A3E">
        <w:tc>
          <w:tcPr>
            <w:tcW w:w="469" w:type="dxa"/>
          </w:tcPr>
          <w:p w14:paraId="7079C528" w14:textId="77777777" w:rsidR="00CC0A3E" w:rsidRPr="00F97585" w:rsidRDefault="00CC0A3E" w:rsidP="004B0A5C">
            <w:pPr>
              <w:spacing w:line="276" w:lineRule="auto"/>
              <w:rPr>
                <w:rFonts w:cstheme="minorHAnsi"/>
                <w:color w:val="0199FF" w:themeColor="text1"/>
                <w:szCs w:val="22"/>
                <w:lang w:val="en-GB"/>
              </w:rPr>
            </w:pP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separate"/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0A8D7B48" w14:textId="77777777" w:rsidR="00CC0A3E" w:rsidRPr="001E3473" w:rsidRDefault="00CC0A3E" w:rsidP="004B0A5C">
            <w:pPr>
              <w:spacing w:line="276" w:lineRule="auto"/>
              <w:rPr>
                <w:rFonts w:cstheme="minorHAnsi"/>
                <w:color w:val="000000"/>
                <w:szCs w:val="22"/>
                <w:lang w:val="en-GB"/>
              </w:rPr>
            </w:pPr>
            <w:r w:rsidRPr="001E3473">
              <w:rPr>
                <w:rFonts w:cstheme="minorHAnsi"/>
                <w:color w:val="000000"/>
                <w:szCs w:val="22"/>
                <w:lang w:val="en-GB"/>
              </w:rPr>
              <w:t>Cluster master record and handover list</w:t>
            </w:r>
          </w:p>
        </w:tc>
      </w:tr>
      <w:tr w:rsidR="00CC0A3E" w:rsidRPr="00F97585" w14:paraId="16B59F86" w14:textId="77777777" w:rsidTr="00CC0A3E">
        <w:trPr>
          <w:trHeight w:val="206"/>
        </w:trPr>
        <w:tc>
          <w:tcPr>
            <w:tcW w:w="469" w:type="dxa"/>
          </w:tcPr>
          <w:p w14:paraId="72454754" w14:textId="77777777" w:rsidR="00CC0A3E" w:rsidRPr="00F97585" w:rsidRDefault="00CC0A3E" w:rsidP="004B0A5C">
            <w:pPr>
              <w:spacing w:line="276" w:lineRule="auto"/>
              <w:rPr>
                <w:rFonts w:cstheme="minorHAnsi"/>
                <w:color w:val="0199FF" w:themeColor="text1"/>
                <w:szCs w:val="22"/>
                <w:lang w:val="en-GB"/>
              </w:rPr>
            </w:pP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separate"/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66CE62EA" w14:textId="77777777" w:rsidR="00CC0A3E" w:rsidRPr="00F97585" w:rsidRDefault="00CC0A3E" w:rsidP="004B0A5C">
            <w:pPr>
              <w:spacing w:line="276" w:lineRule="auto"/>
              <w:rPr>
                <w:rFonts w:cstheme="minorHAnsi"/>
                <w:color w:val="000000"/>
                <w:szCs w:val="22"/>
                <w:lang w:val="en-GB"/>
              </w:rPr>
            </w:pPr>
            <w:r w:rsidRPr="001E3473">
              <w:rPr>
                <w:rFonts w:cstheme="minorHAnsi"/>
                <w:color w:val="000000"/>
                <w:szCs w:val="22"/>
                <w:lang w:val="en-GB"/>
              </w:rPr>
              <w:t>Minutes of the previous meetings and cluster archive</w:t>
            </w:r>
          </w:p>
        </w:tc>
      </w:tr>
      <w:tr w:rsidR="00CC0A3E" w:rsidRPr="00F97585" w14:paraId="7915886C" w14:textId="77777777" w:rsidTr="00CC0A3E">
        <w:tc>
          <w:tcPr>
            <w:tcW w:w="469" w:type="dxa"/>
          </w:tcPr>
          <w:p w14:paraId="4A449238" w14:textId="77777777" w:rsidR="00CC0A3E" w:rsidRPr="00F97585" w:rsidRDefault="00CC0A3E" w:rsidP="004B0A5C">
            <w:pPr>
              <w:spacing w:line="276" w:lineRule="auto"/>
              <w:rPr>
                <w:rFonts w:cstheme="minorHAnsi"/>
                <w:color w:val="0199FF" w:themeColor="text1"/>
                <w:szCs w:val="22"/>
                <w:lang w:val="en-GB"/>
              </w:rPr>
            </w:pP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separate"/>
            </w:r>
            <w:r w:rsidRPr="00F97585">
              <w:rPr>
                <w:rFonts w:cstheme="minorHAnsi"/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43AA5898" w14:textId="77777777" w:rsidR="00CC0A3E" w:rsidRPr="00F97585" w:rsidRDefault="00CC0A3E" w:rsidP="004B0A5C">
            <w:pPr>
              <w:spacing w:line="276" w:lineRule="auto"/>
              <w:rPr>
                <w:rFonts w:cstheme="minorHAnsi"/>
                <w:color w:val="000000"/>
                <w:szCs w:val="22"/>
                <w:lang w:val="en-GB"/>
              </w:rPr>
            </w:pPr>
            <w:r w:rsidRPr="001E3473">
              <w:rPr>
                <w:rFonts w:cstheme="minorHAnsi"/>
                <w:color w:val="000000"/>
                <w:szCs w:val="22"/>
                <w:lang w:val="en-GB"/>
              </w:rPr>
              <w:t>Relevant documents related to present and past projects, activities and events</w:t>
            </w:r>
          </w:p>
        </w:tc>
      </w:tr>
      <w:tr w:rsidR="00CC0A3E" w:rsidRPr="00AA2BA3" w14:paraId="125C63E2" w14:textId="77777777" w:rsidTr="00CC0A3E">
        <w:trPr>
          <w:trHeight w:val="259"/>
        </w:trPr>
        <w:tc>
          <w:tcPr>
            <w:tcW w:w="469" w:type="dxa"/>
          </w:tcPr>
          <w:p w14:paraId="4A1F82D5" w14:textId="77777777" w:rsidR="00CC0A3E" w:rsidRPr="00D90EE5" w:rsidRDefault="00CC0A3E" w:rsidP="004B0A5C">
            <w:pPr>
              <w:spacing w:line="276" w:lineRule="auto"/>
              <w:rPr>
                <w:color w:val="000000"/>
                <w:szCs w:val="22"/>
                <w:lang w:val="en-GB"/>
              </w:rPr>
            </w:pPr>
            <w:r w:rsidRPr="00D90EE5">
              <w:rPr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EE5">
              <w:rPr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D90EE5">
              <w:rPr>
                <w:color w:val="0199FF" w:themeColor="text1"/>
                <w:szCs w:val="22"/>
                <w:lang w:val="en-GB"/>
              </w:rPr>
            </w:r>
            <w:r w:rsidRPr="00D90EE5">
              <w:rPr>
                <w:color w:val="0199FF" w:themeColor="text1"/>
                <w:szCs w:val="22"/>
                <w:lang w:val="en-GB"/>
              </w:rPr>
              <w:fldChar w:fldCharType="separate"/>
            </w:r>
            <w:r w:rsidRPr="00D90EE5">
              <w:rPr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35EAF8ED" w14:textId="77777777" w:rsidR="00CC0A3E" w:rsidRPr="00AA2BA3" w:rsidRDefault="00CC0A3E" w:rsidP="004B0A5C">
            <w:pPr>
              <w:spacing w:line="276" w:lineRule="auto"/>
              <w:rPr>
                <w:rFonts w:cstheme="minorHAnsi"/>
                <w:color w:val="000000"/>
                <w:szCs w:val="22"/>
                <w:lang w:val="en-GB"/>
              </w:rPr>
            </w:pPr>
            <w:r>
              <w:rPr>
                <w:rFonts w:cstheme="minorHAnsi"/>
                <w:color w:val="000000"/>
                <w:szCs w:val="22"/>
                <w:lang w:val="en-GB"/>
              </w:rPr>
              <w:t>C</w:t>
            </w:r>
            <w:r w:rsidRPr="001E3473">
              <w:rPr>
                <w:rFonts w:cstheme="minorHAnsi"/>
                <w:color w:val="000000"/>
                <w:szCs w:val="22"/>
                <w:lang w:val="en-GB"/>
              </w:rPr>
              <w:t>ommunications material including logo</w:t>
            </w:r>
            <w:r>
              <w:rPr>
                <w:rFonts w:cstheme="minorHAnsi"/>
                <w:color w:val="000000"/>
                <w:szCs w:val="22"/>
                <w:lang w:val="en-GB"/>
              </w:rPr>
              <w:t xml:space="preserve"> files</w:t>
            </w:r>
            <w:r w:rsidRPr="001E3473">
              <w:rPr>
                <w:rFonts w:cstheme="minorHAnsi"/>
                <w:color w:val="000000"/>
                <w:szCs w:val="22"/>
                <w:lang w:val="en-GB"/>
              </w:rPr>
              <w:t>, leaflets, templates, roll-ups, etc.</w:t>
            </w:r>
          </w:p>
        </w:tc>
      </w:tr>
      <w:tr w:rsidR="00CC0A3E" w:rsidRPr="00D90EE5" w14:paraId="4817886C" w14:textId="77777777" w:rsidTr="00CC0A3E">
        <w:tblPrEx>
          <w:tblLook w:val="04A0" w:firstRow="1" w:lastRow="0" w:firstColumn="1" w:lastColumn="0" w:noHBand="0" w:noVBand="1"/>
        </w:tblPrEx>
        <w:trPr>
          <w:trHeight w:val="191"/>
        </w:trPr>
        <w:tc>
          <w:tcPr>
            <w:tcW w:w="469" w:type="dxa"/>
          </w:tcPr>
          <w:p w14:paraId="7D708906" w14:textId="77777777" w:rsidR="00CC0A3E" w:rsidRPr="00D90EE5" w:rsidRDefault="00CC0A3E" w:rsidP="004B0A5C">
            <w:pPr>
              <w:spacing w:line="276" w:lineRule="auto"/>
              <w:rPr>
                <w:color w:val="000000"/>
                <w:szCs w:val="22"/>
                <w:lang w:val="en-GB"/>
              </w:rPr>
            </w:pPr>
            <w:r w:rsidRPr="00D90EE5">
              <w:rPr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EE5">
              <w:rPr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D90EE5">
              <w:rPr>
                <w:color w:val="0199FF" w:themeColor="text1"/>
                <w:szCs w:val="22"/>
                <w:lang w:val="en-GB"/>
              </w:rPr>
            </w:r>
            <w:r w:rsidRPr="00D90EE5">
              <w:rPr>
                <w:color w:val="0199FF" w:themeColor="text1"/>
                <w:szCs w:val="22"/>
                <w:lang w:val="en-GB"/>
              </w:rPr>
              <w:fldChar w:fldCharType="separate"/>
            </w:r>
            <w:r w:rsidRPr="00D90EE5">
              <w:rPr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6145A6A9" w14:textId="7E5F57F9" w:rsidR="00CC0A3E" w:rsidRPr="00D90EE5" w:rsidRDefault="00CC0A3E" w:rsidP="004B0A5C">
            <w:pPr>
              <w:spacing w:line="276" w:lineRule="auto"/>
              <w:rPr>
                <w:color w:val="000000"/>
                <w:szCs w:val="22"/>
                <w:lang w:val="en-GB"/>
              </w:rPr>
            </w:pPr>
            <w:r>
              <w:rPr>
                <w:color w:val="000000"/>
                <w:szCs w:val="22"/>
                <w:lang w:val="en-GB"/>
              </w:rPr>
              <w:t>Contracts with EU Delegation or other partners (if relevant)</w:t>
            </w:r>
          </w:p>
        </w:tc>
      </w:tr>
      <w:tr w:rsidR="00CC0A3E" w:rsidRPr="00D90EE5" w14:paraId="3DD4A776" w14:textId="77777777" w:rsidTr="00CC0A3E">
        <w:tblPrEx>
          <w:tblLook w:val="04A0" w:firstRow="1" w:lastRow="0" w:firstColumn="1" w:lastColumn="0" w:noHBand="0" w:noVBand="1"/>
        </w:tblPrEx>
        <w:trPr>
          <w:trHeight w:val="350"/>
        </w:trPr>
        <w:tc>
          <w:tcPr>
            <w:tcW w:w="469" w:type="dxa"/>
          </w:tcPr>
          <w:p w14:paraId="49D967B5" w14:textId="77777777" w:rsidR="00CC0A3E" w:rsidRPr="00D90EE5" w:rsidRDefault="00CC0A3E" w:rsidP="004B0A5C">
            <w:pPr>
              <w:spacing w:line="276" w:lineRule="auto"/>
              <w:rPr>
                <w:color w:val="000000"/>
                <w:szCs w:val="22"/>
                <w:lang w:val="en-GB"/>
              </w:rPr>
            </w:pPr>
            <w:r w:rsidRPr="00D90EE5">
              <w:rPr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90EE5">
              <w:rPr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D90EE5">
              <w:rPr>
                <w:color w:val="0199FF" w:themeColor="text1"/>
                <w:szCs w:val="22"/>
                <w:lang w:val="en-GB"/>
              </w:rPr>
            </w:r>
            <w:r w:rsidRPr="00D90EE5">
              <w:rPr>
                <w:color w:val="0199FF" w:themeColor="text1"/>
                <w:szCs w:val="22"/>
                <w:lang w:val="en-GB"/>
              </w:rPr>
              <w:fldChar w:fldCharType="separate"/>
            </w:r>
            <w:r w:rsidRPr="00D90EE5">
              <w:rPr>
                <w:color w:val="0199FF" w:themeColor="text1"/>
                <w:szCs w:val="22"/>
                <w:lang w:val="en-GB"/>
              </w:rPr>
              <w:fldChar w:fldCharType="end"/>
            </w:r>
          </w:p>
        </w:tc>
        <w:tc>
          <w:tcPr>
            <w:tcW w:w="9732" w:type="dxa"/>
          </w:tcPr>
          <w:p w14:paraId="346C67BE" w14:textId="77777777" w:rsidR="00CC0A3E" w:rsidRPr="00D90EE5" w:rsidRDefault="00CC0A3E" w:rsidP="004B0A5C">
            <w:pPr>
              <w:spacing w:line="276" w:lineRule="auto"/>
              <w:rPr>
                <w:color w:val="000000"/>
                <w:szCs w:val="22"/>
                <w:lang w:val="en-GB"/>
              </w:rPr>
            </w:pPr>
            <w:r w:rsidRPr="00D90EE5">
              <w:rPr>
                <w:color w:val="000000"/>
                <w:szCs w:val="22"/>
                <w:lang w:val="en-GB"/>
              </w:rPr>
              <w:t>Other relevant documents and information</w:t>
            </w:r>
          </w:p>
        </w:tc>
      </w:tr>
    </w:tbl>
    <w:p w14:paraId="22291FA1" w14:textId="77777777" w:rsidR="00CC0A3E" w:rsidRDefault="00CC0A3E" w:rsidP="00CC0A3E">
      <w:pPr>
        <w:rPr>
          <w:rFonts w:cstheme="minorHAnsi"/>
        </w:rPr>
      </w:pPr>
    </w:p>
    <w:p w14:paraId="1EAF1B16" w14:textId="77777777" w:rsidR="00CC0A3E" w:rsidRPr="00FB5BFA" w:rsidRDefault="00CC0A3E" w:rsidP="00CC0A3E">
      <w:pPr>
        <w:rPr>
          <w:rFonts w:cstheme="minorHAnsi"/>
        </w:rPr>
      </w:pPr>
    </w:p>
    <w:p w14:paraId="3EAEEC4A" w14:textId="77777777" w:rsidR="00CC0A3E" w:rsidRDefault="00CC0A3E" w:rsidP="00CC0A3E">
      <w:pPr>
        <w:rPr>
          <w:rFonts w:cstheme="minorHAnsi"/>
          <w:b/>
          <w:bCs/>
          <w:color w:val="0199FF" w:themeColor="text1"/>
          <w:sz w:val="24"/>
          <w:szCs w:val="28"/>
          <w:lang w:val="en-GB"/>
        </w:rPr>
      </w:pPr>
      <w:r w:rsidRPr="00FB5BFA">
        <w:rPr>
          <w:rFonts w:cstheme="minorHAnsi"/>
          <w:b/>
          <w:bCs/>
          <w:color w:val="0199FF" w:themeColor="text1"/>
          <w:sz w:val="24"/>
          <w:szCs w:val="28"/>
          <w:lang w:val="en-GB"/>
        </w:rPr>
        <w:t>Inform EUNIC</w:t>
      </w:r>
      <w:r>
        <w:rPr>
          <w:rFonts w:cstheme="minorHAnsi"/>
          <w:b/>
          <w:bCs/>
          <w:color w:val="0199FF" w:themeColor="text1"/>
          <w:sz w:val="24"/>
          <w:szCs w:val="28"/>
          <w:lang w:val="en-GB"/>
        </w:rPr>
        <w:t xml:space="preserve"> </w:t>
      </w:r>
      <w:r w:rsidRPr="00FB5BFA">
        <w:rPr>
          <w:rFonts w:cstheme="minorHAnsi"/>
          <w:b/>
          <w:bCs/>
          <w:color w:val="0199FF" w:themeColor="text1"/>
          <w:sz w:val="24"/>
          <w:szCs w:val="28"/>
          <w:lang w:val="en-GB"/>
        </w:rPr>
        <w:t>on change of presidency:</w:t>
      </w:r>
    </w:p>
    <w:p w14:paraId="57ABAFCB" w14:textId="77777777" w:rsidR="00CC0A3E" w:rsidRPr="001E3473" w:rsidRDefault="00CC0A3E" w:rsidP="00CC0A3E">
      <w:pPr>
        <w:rPr>
          <w:rFonts w:cstheme="minorHAnsi"/>
          <w:b/>
          <w:bCs/>
          <w:color w:val="0199FF" w:themeColor="text1"/>
          <w:sz w:val="24"/>
          <w:szCs w:val="28"/>
          <w:lang w:val="en-GB"/>
        </w:rPr>
      </w:pP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"/>
        <w:gridCol w:w="9732"/>
      </w:tblGrid>
      <w:tr w:rsidR="00CC0A3E" w:rsidRPr="00FB5BFA" w14:paraId="11416F71" w14:textId="77777777" w:rsidTr="004B0A5C">
        <w:tc>
          <w:tcPr>
            <w:tcW w:w="421" w:type="dxa"/>
          </w:tcPr>
          <w:p w14:paraId="7083E193" w14:textId="77777777" w:rsidR="00CC0A3E" w:rsidRPr="00FB5BFA" w:rsidRDefault="00CC0A3E" w:rsidP="004B0A5C">
            <w:pPr>
              <w:rPr>
                <w:rFonts w:cstheme="minorHAnsi"/>
                <w:color w:val="0199FF" w:themeColor="text1"/>
                <w:szCs w:val="22"/>
                <w:lang w:val="en-GB"/>
              </w:rPr>
            </w:pPr>
            <w:r w:rsidRPr="00FB5BFA">
              <w:rPr>
                <w:rFonts w:cstheme="minorHAnsi"/>
                <w:color w:val="0199FF" w:themeColor="text1"/>
                <w:szCs w:val="22"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5BFA">
              <w:rPr>
                <w:rFonts w:cstheme="minorHAnsi"/>
                <w:color w:val="0199FF" w:themeColor="text1"/>
                <w:szCs w:val="22"/>
                <w:lang w:val="en-GB"/>
              </w:rPr>
              <w:instrText xml:space="preserve"> FORMCHECKBOX </w:instrText>
            </w:r>
            <w:r w:rsidRPr="00FB5BFA">
              <w:rPr>
                <w:rFonts w:cstheme="minorHAnsi"/>
                <w:color w:val="0199FF" w:themeColor="text1"/>
                <w:szCs w:val="22"/>
                <w:lang w:val="en-GB"/>
              </w:rPr>
            </w:r>
            <w:r w:rsidRPr="00FB5BFA">
              <w:rPr>
                <w:rFonts w:cstheme="minorHAnsi"/>
                <w:color w:val="0199FF" w:themeColor="text1"/>
                <w:szCs w:val="22"/>
                <w:lang w:val="en-GB"/>
              </w:rPr>
              <w:fldChar w:fldCharType="separate"/>
            </w:r>
            <w:r w:rsidRPr="00FB5BFA">
              <w:rPr>
                <w:rFonts w:cstheme="minorHAnsi"/>
                <w:color w:val="0199FF" w:themeColor="text1"/>
                <w:szCs w:val="22"/>
                <w:lang w:val="en-GB"/>
              </w:rPr>
              <w:fldChar w:fldCharType="end"/>
            </w:r>
          </w:p>
          <w:p w14:paraId="0E71B4A6" w14:textId="77777777" w:rsidR="00CC0A3E" w:rsidRPr="00FB5BFA" w:rsidRDefault="00CC0A3E" w:rsidP="004B0A5C">
            <w:pPr>
              <w:rPr>
                <w:rFonts w:cstheme="minorHAnsi"/>
                <w:color w:val="0199FF" w:themeColor="text1"/>
                <w:szCs w:val="22"/>
                <w:lang w:val="en-GB"/>
              </w:rPr>
            </w:pPr>
          </w:p>
        </w:tc>
        <w:tc>
          <w:tcPr>
            <w:tcW w:w="9780" w:type="dxa"/>
          </w:tcPr>
          <w:p w14:paraId="3B2BFB87" w14:textId="51F3370F" w:rsidR="00CC0A3E" w:rsidRDefault="00CC0A3E" w:rsidP="004B0A5C">
            <w:pPr>
              <w:rPr>
                <w:rStyle w:val="Hyperlink"/>
                <w:rFonts w:cstheme="minorHAnsi"/>
                <w:szCs w:val="22"/>
                <w:u w:val="none"/>
                <w:lang w:val="en-GB"/>
              </w:rPr>
            </w:pPr>
            <w:r w:rsidRPr="00FB5BFA">
              <w:rPr>
                <w:rFonts w:cstheme="minorHAnsi"/>
                <w:color w:val="000000"/>
                <w:szCs w:val="22"/>
                <w:lang w:val="en-GB"/>
              </w:rPr>
              <w:t xml:space="preserve">Send contact details of the new </w:t>
            </w:r>
            <w:r>
              <w:rPr>
                <w:rFonts w:cstheme="minorHAnsi"/>
                <w:color w:val="000000"/>
                <w:szCs w:val="22"/>
                <w:lang w:val="en-GB"/>
              </w:rPr>
              <w:t>C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>luster President</w:t>
            </w:r>
            <w:r>
              <w:rPr>
                <w:rFonts w:cstheme="minorHAnsi"/>
                <w:color w:val="000000"/>
                <w:szCs w:val="22"/>
                <w:lang w:val="en-GB"/>
              </w:rPr>
              <w:t>(s)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 xml:space="preserve"> including full name, function at EUNIC member organisation, email address and phone number to </w:t>
            </w:r>
            <w:r>
              <w:rPr>
                <w:rFonts w:cstheme="minorHAnsi"/>
                <w:color w:val="000000"/>
                <w:szCs w:val="22"/>
                <w:lang w:val="en-GB"/>
              </w:rPr>
              <w:t xml:space="preserve">the 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 xml:space="preserve">EUNIC </w:t>
            </w:r>
            <w:r>
              <w:rPr>
                <w:rFonts w:cstheme="minorHAnsi"/>
                <w:color w:val="000000"/>
                <w:szCs w:val="22"/>
                <w:lang w:val="en-GB"/>
              </w:rPr>
              <w:t xml:space="preserve">office 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>at</w:t>
            </w:r>
            <w:r>
              <w:rPr>
                <w:rFonts w:cstheme="minorHAnsi"/>
                <w:color w:val="000000"/>
                <w:szCs w:val="22"/>
                <w:lang w:val="en-GB"/>
              </w:rPr>
              <w:t xml:space="preserve"> clusters@eunicglobal.eu</w:t>
            </w:r>
            <w:r w:rsidRPr="00CF5AB0">
              <w:rPr>
                <w:color w:val="000000"/>
                <w:lang w:val="en-US"/>
              </w:rPr>
              <w:t>.</w:t>
            </w:r>
            <w:r w:rsidRPr="00FB5BFA">
              <w:rPr>
                <w:rStyle w:val="Hyperlink"/>
                <w:rFonts w:cstheme="minorHAnsi"/>
                <w:szCs w:val="22"/>
                <w:u w:val="none"/>
                <w:lang w:val="en-GB"/>
              </w:rPr>
              <w:t xml:space="preserve"> </w:t>
            </w:r>
          </w:p>
          <w:p w14:paraId="215D3EDD" w14:textId="43AE58A4" w:rsidR="00CC0A3E" w:rsidRPr="00FB5BFA" w:rsidRDefault="00CC0A3E" w:rsidP="004B0A5C">
            <w:pPr>
              <w:rPr>
                <w:rFonts w:cstheme="minorHAnsi"/>
                <w:color w:val="000000"/>
                <w:szCs w:val="22"/>
                <w:lang w:val="en-GB"/>
              </w:rPr>
            </w:pPr>
            <w:r w:rsidRPr="00FB5BFA">
              <w:rPr>
                <w:rFonts w:cstheme="minorHAnsi"/>
                <w:color w:val="000000"/>
                <w:szCs w:val="22"/>
                <w:lang w:val="en-GB"/>
              </w:rPr>
              <w:t>If no new president has been elected</w:t>
            </w:r>
            <w:r>
              <w:rPr>
                <w:rFonts w:cstheme="minorHAnsi"/>
                <w:color w:val="000000"/>
                <w:szCs w:val="22"/>
                <w:lang w:val="en-GB"/>
              </w:rPr>
              <w:t xml:space="preserve"> yet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>, assign a</w:t>
            </w:r>
            <w:r>
              <w:rPr>
                <w:rFonts w:cstheme="minorHAnsi"/>
                <w:color w:val="000000"/>
                <w:szCs w:val="22"/>
                <w:lang w:val="en-GB"/>
              </w:rPr>
              <w:t>n interim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 xml:space="preserve"> contact person for all communication with </w:t>
            </w:r>
            <w:r>
              <w:rPr>
                <w:rFonts w:cstheme="minorHAnsi"/>
                <w:color w:val="000000"/>
                <w:szCs w:val="22"/>
                <w:lang w:val="en-GB"/>
              </w:rPr>
              <w:t xml:space="preserve">the 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>EUNIC</w:t>
            </w:r>
            <w:r>
              <w:rPr>
                <w:rFonts w:cstheme="minorHAnsi"/>
                <w:color w:val="000000"/>
                <w:szCs w:val="22"/>
                <w:lang w:val="en-GB"/>
              </w:rPr>
              <w:t xml:space="preserve"> office</w:t>
            </w:r>
            <w:r w:rsidRPr="00FB5BFA">
              <w:rPr>
                <w:rFonts w:cstheme="minorHAnsi"/>
                <w:color w:val="000000"/>
                <w:szCs w:val="22"/>
                <w:lang w:val="en-GB"/>
              </w:rPr>
              <w:t xml:space="preserve">. </w:t>
            </w:r>
          </w:p>
        </w:tc>
      </w:tr>
    </w:tbl>
    <w:p w14:paraId="165CFCA6" w14:textId="77777777" w:rsidR="00CC0A3E" w:rsidRPr="00FB5BFA" w:rsidRDefault="00CC0A3E" w:rsidP="00CC0A3E">
      <w:pPr>
        <w:rPr>
          <w:rFonts w:cstheme="minorHAnsi"/>
        </w:rPr>
      </w:pPr>
    </w:p>
    <w:p w14:paraId="26D61610" w14:textId="7B29AFB4" w:rsidR="00891599" w:rsidRPr="00F34FDD" w:rsidRDefault="00891599" w:rsidP="00007422">
      <w:pPr>
        <w:rPr>
          <w:lang w:val="en-GB"/>
        </w:rPr>
      </w:pPr>
    </w:p>
    <w:sectPr w:rsidR="00891599" w:rsidRPr="00F34FDD" w:rsidSect="00707DA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665" w:right="737" w:bottom="1531" w:left="737" w:header="567" w:footer="73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26B83" w14:textId="77777777" w:rsidR="00BA4194" w:rsidRDefault="00BA4194" w:rsidP="00CE7479">
      <w:r>
        <w:separator/>
      </w:r>
    </w:p>
  </w:endnote>
  <w:endnote w:type="continuationSeparator" w:id="0">
    <w:p w14:paraId="44233BF1" w14:textId="77777777" w:rsidR="00BA4194" w:rsidRDefault="00BA4194" w:rsidP="00CE7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879675FC-EE71-8D4B-893C-7DF6277CAF7A}"/>
    <w:embedBold r:id="rId2" w:fontKey="{FDDD3360-79EE-0E45-AA64-604EB1109E11}"/>
    <w:embedItalic r:id="rId3" w:fontKey="{349874EB-55D8-E940-8C0F-13B66391B6A7}"/>
    <w:embedBoldItalic r:id="rId4" w:fontKey="{EF2E03D0-6538-3E43-83C4-FE402C068E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60BE845-2A80-2F4A-8039-7B1F8B7200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4EC0CC0-6B81-EF42-997C-5530067F28B2}"/>
    <w:embedBold r:id="rId7" w:fontKey="{DEA237A8-3C94-CD40-A1E6-26DFEC7BB091}"/>
    <w:embedBoldItalic r:id="rId8" w:fontKey="{BDE7400F-094C-3C44-BCB5-7915FBAA20F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E28387B0-AC07-5442-A3C9-C83B51AE3D9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18E524DB-2D34-3045-AFDA-3CCAB9051A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7FE8A59-E00E-3A42-9D83-6D5A5005FC5A}"/>
    <w:embedBold r:id="rId12" w:fontKey="{BC467283-2A4B-9D45-A17F-6158743E220E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58A32741-59F4-8C49-BBEE-3F936E79164C}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FF143" w14:textId="77777777" w:rsidR="000A6E64" w:rsidRPr="00FF5CC6" w:rsidRDefault="00FB787A" w:rsidP="00250BEA">
    <w:pPr>
      <w:tabs>
        <w:tab w:val="center" w:pos="4819"/>
        <w:tab w:val="right" w:pos="9638"/>
      </w:tabs>
      <w:rPr>
        <w:rFonts w:asciiTheme="majorHAnsi" w:hAnsiTheme="majorHAnsi" w:cstheme="majorHAnsi"/>
        <w:b/>
        <w:color w:val="0199FF" w:themeColor="text1"/>
        <w:sz w:val="16"/>
        <w:szCs w:val="16"/>
        <w:lang w:val="nl-NL"/>
      </w:rPr>
    </w:pPr>
    <w:r w:rsidRPr="00A1567A">
      <w:rPr>
        <w:rFonts w:asciiTheme="majorHAnsi" w:hAnsiTheme="majorHAnsi" w:cstheme="majorHAnsi"/>
        <w:b/>
        <w:noProof/>
        <w:color w:val="0199FF" w:themeColor="text1"/>
        <w:sz w:val="16"/>
        <w:szCs w:val="16"/>
        <w:lang w:val="en-US" w:eastAsia="nl-NL"/>
      </w:rPr>
      <w:drawing>
        <wp:anchor distT="0" distB="0" distL="114300" distR="114300" simplePos="0" relativeHeight="251648512" behindDoc="0" locked="0" layoutInCell="1" allowOverlap="1" wp14:anchorId="7D7E3B4C" wp14:editId="6EB5D309">
          <wp:simplePos x="0" y="0"/>
          <wp:positionH relativeFrom="column">
            <wp:posOffset>5921230</wp:posOffset>
          </wp:positionH>
          <wp:positionV relativeFrom="paragraph">
            <wp:posOffset>-698347</wp:posOffset>
          </wp:positionV>
          <wp:extent cx="704737" cy="828000"/>
          <wp:effectExtent l="0" t="0" r="0" b="0"/>
          <wp:wrapSquare wrapText="bothSides"/>
          <wp:docPr id="57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737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6E64" w:rsidRPr="00A1567A">
      <w:rPr>
        <w:rFonts w:asciiTheme="majorHAnsi" w:hAnsiTheme="majorHAnsi" w:cstheme="majorHAnsi"/>
        <w:b/>
        <w:color w:val="0199FF" w:themeColor="text1"/>
        <w:sz w:val="16"/>
        <w:szCs w:val="16"/>
        <w:u w:color="000000"/>
        <w:lang w:val="fr-FR"/>
      </w:rPr>
      <w:t>EUNIC AISBL</w:t>
    </w:r>
    <w:r w:rsidR="000A6E64" w:rsidRPr="00A1567A">
      <w:rPr>
        <w:rFonts w:asciiTheme="majorHAnsi" w:hAnsiTheme="majorHAnsi" w:cstheme="majorHAnsi"/>
        <w:b/>
        <w:color w:val="0199FF" w:themeColor="text1"/>
        <w:sz w:val="16"/>
        <w:szCs w:val="16"/>
        <w:u w:color="000000"/>
        <w:lang w:val="pt-PT"/>
      </w:rPr>
      <w:t xml:space="preserve"> |</w:t>
    </w:r>
    <w:r w:rsidR="000A6E64" w:rsidRPr="00A1567A">
      <w:rPr>
        <w:rFonts w:asciiTheme="majorHAnsi" w:hAnsiTheme="majorHAnsi" w:cstheme="majorHAnsi"/>
        <w:b/>
        <w:color w:val="0199FF" w:themeColor="text1"/>
        <w:sz w:val="16"/>
        <w:szCs w:val="16"/>
        <w:u w:color="000000"/>
        <w:lang w:val="fr-FR"/>
      </w:rPr>
      <w:t xml:space="preserve"> Rue Ravenstein 18, 1000 Bruxelles</w:t>
    </w:r>
    <w:r w:rsidR="000A6E64" w:rsidRPr="00A1567A">
      <w:rPr>
        <w:rFonts w:asciiTheme="majorHAnsi" w:hAnsiTheme="majorHAnsi" w:cstheme="majorHAnsi"/>
        <w:b/>
        <w:color w:val="0199FF" w:themeColor="text1"/>
        <w:sz w:val="16"/>
        <w:szCs w:val="16"/>
        <w:u w:color="000000"/>
        <w:lang w:val="pt-PT"/>
      </w:rPr>
      <w:t xml:space="preserve">, </w:t>
    </w:r>
    <w:proofErr w:type="spellStart"/>
    <w:r w:rsidR="000A6E64" w:rsidRPr="00A1567A">
      <w:rPr>
        <w:rFonts w:asciiTheme="majorHAnsi" w:hAnsiTheme="majorHAnsi" w:cstheme="majorHAnsi"/>
        <w:b/>
        <w:color w:val="0199FF" w:themeColor="text1"/>
        <w:sz w:val="16"/>
        <w:szCs w:val="16"/>
        <w:u w:color="000000"/>
        <w:lang w:val="pt-PT"/>
      </w:rPr>
      <w:t>Belgium</w:t>
    </w:r>
    <w:proofErr w:type="spellEnd"/>
    <w:r w:rsidR="000A6E64" w:rsidRPr="00A1567A">
      <w:rPr>
        <w:rFonts w:asciiTheme="majorHAnsi" w:hAnsiTheme="majorHAnsi" w:cstheme="majorHAnsi"/>
        <w:b/>
        <w:color w:val="0199FF" w:themeColor="text1"/>
        <w:sz w:val="16"/>
        <w:szCs w:val="16"/>
        <w:u w:color="000000"/>
        <w:lang w:val="fr-FR"/>
      </w:rPr>
      <w:t xml:space="preserve"> | eunic.eu</w:t>
    </w:r>
    <w:r w:rsidR="00707DA5">
      <w:rPr>
        <w:rFonts w:asciiTheme="majorHAnsi" w:hAnsiTheme="majorHAnsi" w:cstheme="majorHAnsi"/>
        <w:b/>
        <w:color w:val="0199FF" w:themeColor="text1"/>
        <w:sz w:val="16"/>
        <w:szCs w:val="16"/>
        <w:u w:color="000000"/>
        <w:lang w:val="fr-FR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7C653" w14:textId="77777777" w:rsidR="000A6E64" w:rsidRPr="0077042F" w:rsidRDefault="009D5984" w:rsidP="00707DA5">
    <w:pPr>
      <w:tabs>
        <w:tab w:val="left" w:pos="2552"/>
      </w:tabs>
      <w:rPr>
        <w:rFonts w:asciiTheme="majorHAnsi" w:hAnsiTheme="majorHAnsi" w:cstheme="majorHAnsi"/>
        <w:b/>
        <w:noProof/>
        <w:color w:val="0092D2"/>
        <w:sz w:val="16"/>
        <w:szCs w:val="16"/>
        <w:lang w:val="en-GB" w:eastAsia="nl-NL"/>
      </w:rPr>
    </w:pPr>
    <w:bookmarkStart w:id="14" w:name="_Hlk9425059"/>
    <w:bookmarkStart w:id="15" w:name="_Hlk9425060"/>
    <w:bookmarkStart w:id="16" w:name="_Hlk9425061"/>
    <w:bookmarkStart w:id="17" w:name="_Hlk9425062"/>
    <w:bookmarkStart w:id="18" w:name="_Hlk9425063"/>
    <w:bookmarkStart w:id="19" w:name="_Hlk9425064"/>
    <w:bookmarkStart w:id="20" w:name="_Hlk9425065"/>
    <w:bookmarkStart w:id="21" w:name="_Hlk9425066"/>
    <w:r w:rsidRPr="00A1567A">
      <w:rPr>
        <w:rFonts w:asciiTheme="majorHAnsi" w:hAnsiTheme="majorHAnsi" w:cstheme="majorHAnsi"/>
        <w:b/>
        <w:noProof/>
        <w:color w:val="0199FF" w:themeColor="text1"/>
        <w:sz w:val="16"/>
        <w:szCs w:val="16"/>
        <w:lang w:val="en-US" w:eastAsia="nl-NL"/>
      </w:rPr>
      <w:drawing>
        <wp:anchor distT="0" distB="0" distL="114300" distR="114300" simplePos="0" relativeHeight="251667968" behindDoc="0" locked="0" layoutInCell="1" allowOverlap="1" wp14:anchorId="17C4AA25" wp14:editId="6EC00A81">
          <wp:simplePos x="0" y="0"/>
          <wp:positionH relativeFrom="column">
            <wp:posOffset>5922645</wp:posOffset>
          </wp:positionH>
          <wp:positionV relativeFrom="paragraph">
            <wp:posOffset>-436807</wp:posOffset>
          </wp:positionV>
          <wp:extent cx="704737" cy="828000"/>
          <wp:effectExtent l="0" t="0" r="0" b="0"/>
          <wp:wrapSquare wrapText="bothSides"/>
          <wp:docPr id="1" name="Afbeelding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st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737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4"/>
    <w:bookmarkEnd w:id="15"/>
    <w:bookmarkEnd w:id="16"/>
    <w:bookmarkEnd w:id="17"/>
    <w:bookmarkEnd w:id="18"/>
    <w:bookmarkEnd w:id="19"/>
    <w:bookmarkEnd w:id="20"/>
    <w:bookmarkEnd w:id="21"/>
    <w:r w:rsidR="00EE0F43">
      <w:rPr>
        <w:rFonts w:asciiTheme="majorHAnsi" w:hAnsiTheme="majorHAnsi" w:cstheme="majorHAnsi"/>
        <w:b/>
        <w:noProof/>
        <w:color w:val="0199FF" w:themeColor="text1"/>
        <w:sz w:val="16"/>
        <w:szCs w:val="16"/>
        <w:lang w:val="en-US" w:eastAsia="nl-NL"/>
      </w:rPr>
      <w:drawing>
        <wp:inline distT="0" distB="0" distL="0" distR="0" wp14:anchorId="585FF87D" wp14:editId="74CCB663">
          <wp:extent cx="1894769" cy="396000"/>
          <wp:effectExtent l="0" t="0" r="0" b="0"/>
          <wp:docPr id="2" name="Picture 2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4769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86BBF" w14:textId="77777777" w:rsidR="00BA4194" w:rsidRDefault="00BA4194" w:rsidP="00CE7479">
      <w:r>
        <w:separator/>
      </w:r>
    </w:p>
  </w:footnote>
  <w:footnote w:type="continuationSeparator" w:id="0">
    <w:p w14:paraId="69B6B3A5" w14:textId="77777777" w:rsidR="00BA4194" w:rsidRDefault="00BA4194" w:rsidP="00CE7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281528308"/>
      <w:docPartObj>
        <w:docPartGallery w:val="Page Numbers (Top of Page)"/>
        <w:docPartUnique/>
      </w:docPartObj>
    </w:sdtPr>
    <w:sdtContent>
      <w:p w14:paraId="7ADE1F8B" w14:textId="77777777" w:rsidR="00891599" w:rsidRDefault="00891599" w:rsidP="00FF36A8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66D12C1" w14:textId="77777777" w:rsidR="00891599" w:rsidRDefault="00891599" w:rsidP="0089159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966264531"/>
      <w:docPartObj>
        <w:docPartGallery w:val="Page Numbers (Top of Page)"/>
        <w:docPartUnique/>
      </w:docPartObj>
    </w:sdtPr>
    <w:sdtContent>
      <w:p w14:paraId="5B63E281" w14:textId="77777777" w:rsidR="00891599" w:rsidRDefault="00891599" w:rsidP="00FF36A8">
        <w:pPr>
          <w:pStyle w:val="Header"/>
          <w:framePr w:wrap="none" w:vAnchor="text" w:hAnchor="margin" w:xAlign="right" w:y="1"/>
          <w:rPr>
            <w:rStyle w:val="PageNumber"/>
          </w:rPr>
        </w:pPr>
        <w:r w:rsidRPr="00891599">
          <w:rPr>
            <w:rStyle w:val="PageNumber"/>
            <w:color w:val="0199FF" w:themeColor="text1"/>
            <w:sz w:val="21"/>
            <w:szCs w:val="21"/>
          </w:rPr>
          <w:fldChar w:fldCharType="begin"/>
        </w:r>
        <w:r w:rsidRPr="00891599">
          <w:rPr>
            <w:rStyle w:val="PageNumber"/>
            <w:color w:val="0199FF" w:themeColor="text1"/>
            <w:sz w:val="21"/>
            <w:szCs w:val="21"/>
          </w:rPr>
          <w:instrText xml:space="preserve"> PAGE </w:instrText>
        </w:r>
        <w:r w:rsidRPr="00891599">
          <w:rPr>
            <w:rStyle w:val="PageNumber"/>
            <w:color w:val="0199FF" w:themeColor="text1"/>
            <w:sz w:val="21"/>
            <w:szCs w:val="21"/>
          </w:rPr>
          <w:fldChar w:fldCharType="separate"/>
        </w:r>
        <w:r w:rsidRPr="00891599">
          <w:rPr>
            <w:rStyle w:val="PageNumber"/>
            <w:noProof/>
            <w:color w:val="0199FF" w:themeColor="text1"/>
            <w:sz w:val="21"/>
            <w:szCs w:val="21"/>
          </w:rPr>
          <w:t>2</w:t>
        </w:r>
        <w:r w:rsidRPr="00891599">
          <w:rPr>
            <w:rStyle w:val="PageNumber"/>
            <w:color w:val="0199FF" w:themeColor="text1"/>
            <w:sz w:val="21"/>
            <w:szCs w:val="21"/>
          </w:rPr>
          <w:fldChar w:fldCharType="end"/>
        </w:r>
      </w:p>
    </w:sdtContent>
  </w:sdt>
  <w:p w14:paraId="21F5469B" w14:textId="77777777" w:rsidR="000A6E64" w:rsidRPr="00FB787A" w:rsidRDefault="00FB787A" w:rsidP="00891599">
    <w:pPr>
      <w:tabs>
        <w:tab w:val="left" w:pos="1872"/>
        <w:tab w:val="right" w:pos="9072"/>
      </w:tabs>
      <w:ind w:right="360"/>
      <w:rPr>
        <w:color w:val="0199FF" w:themeColor="text1"/>
        <w:sz w:val="19"/>
        <w:szCs w:val="19"/>
      </w:rPr>
    </w:pPr>
    <w:r>
      <w:rPr>
        <w:noProof/>
        <w:lang w:val="en-US" w:eastAsia="nl-NL"/>
      </w:rPr>
      <w:drawing>
        <wp:inline distT="0" distB="0" distL="0" distR="0" wp14:anchorId="2B833C7F" wp14:editId="64B48C7B">
          <wp:extent cx="1833703" cy="576000"/>
          <wp:effectExtent l="0" t="0" r="0" b="0"/>
          <wp:docPr id="56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NIC-RGB-blu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3703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D8752" w14:textId="77777777" w:rsidR="000A6E64" w:rsidRDefault="005B3A26" w:rsidP="005643F9">
    <w:r>
      <w:rPr>
        <w:noProof/>
        <w:lang w:val="en-US" w:eastAsia="nl-NL"/>
      </w:rPr>
      <w:drawing>
        <wp:anchor distT="0" distB="0" distL="114300" distR="114300" simplePos="0" relativeHeight="251660288" behindDoc="0" locked="0" layoutInCell="1" allowOverlap="1" wp14:anchorId="506DE6D8" wp14:editId="233DDFEF">
          <wp:simplePos x="0" y="0"/>
          <wp:positionH relativeFrom="margin">
            <wp:align>left</wp:align>
          </wp:positionH>
          <wp:positionV relativeFrom="paragraph">
            <wp:posOffset>-4445</wp:posOffset>
          </wp:positionV>
          <wp:extent cx="1832400" cy="576000"/>
          <wp:effectExtent l="0" t="0" r="0" b="0"/>
          <wp:wrapNone/>
          <wp:docPr id="58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NIC-RGB-blue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2400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FD2244" w14:textId="77777777" w:rsidR="0024037C" w:rsidRPr="005643F9" w:rsidRDefault="0024037C" w:rsidP="005643F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2545"/>
    <w:multiLevelType w:val="hybridMultilevel"/>
    <w:tmpl w:val="00CE50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394A6D"/>
    <w:multiLevelType w:val="hybridMultilevel"/>
    <w:tmpl w:val="6DD85E92"/>
    <w:lvl w:ilvl="0" w:tplc="E6B0A67C">
      <w:numFmt w:val="bullet"/>
      <w:lvlText w:val="•"/>
      <w:lvlJc w:val="left"/>
      <w:pPr>
        <w:ind w:left="920" w:hanging="560"/>
      </w:pPr>
      <w:rPr>
        <w:rFonts w:ascii="Liberation Sans" w:eastAsiaTheme="minorHAnsi" w:hAnsi="Liberation Sans" w:cs="Liberatio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9C6DC7"/>
    <w:multiLevelType w:val="hybridMultilevel"/>
    <w:tmpl w:val="85D24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62D26"/>
    <w:multiLevelType w:val="hybridMultilevel"/>
    <w:tmpl w:val="A6AA7878"/>
    <w:lvl w:ilvl="0" w:tplc="0C349450">
      <w:start w:val="1"/>
      <w:numFmt w:val="bullet"/>
      <w:pStyle w:val="Stij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06EC4">
      <w:numFmt w:val="bullet"/>
      <w:lvlText w:val="•"/>
      <w:lvlJc w:val="left"/>
      <w:pPr>
        <w:ind w:left="1440" w:hanging="360"/>
      </w:pPr>
      <w:rPr>
        <w:rFonts w:ascii="Liberation Sans" w:eastAsiaTheme="minorHAnsi" w:hAnsi="Liberation Sans" w:cs="Liberation Sans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6A4194"/>
    <w:multiLevelType w:val="hybridMultilevel"/>
    <w:tmpl w:val="09DC8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A8318E"/>
    <w:multiLevelType w:val="hybridMultilevel"/>
    <w:tmpl w:val="C7B63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01288E"/>
    <w:multiLevelType w:val="hybridMultilevel"/>
    <w:tmpl w:val="09369D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670E38"/>
    <w:multiLevelType w:val="hybridMultilevel"/>
    <w:tmpl w:val="76643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2232BB"/>
    <w:multiLevelType w:val="hybridMultilevel"/>
    <w:tmpl w:val="BD503C5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A06EC4">
      <w:numFmt w:val="bullet"/>
      <w:lvlText w:val="•"/>
      <w:lvlJc w:val="left"/>
      <w:pPr>
        <w:ind w:left="1440" w:hanging="360"/>
      </w:pPr>
      <w:rPr>
        <w:rFonts w:ascii="Liberation Sans" w:eastAsiaTheme="minorHAnsi" w:hAnsi="Liberation Sans" w:cs="Liberation Sans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739867">
    <w:abstractNumId w:val="8"/>
  </w:num>
  <w:num w:numId="2" w16cid:durableId="263416111">
    <w:abstractNumId w:val="3"/>
  </w:num>
  <w:num w:numId="3" w16cid:durableId="330377339">
    <w:abstractNumId w:val="0"/>
  </w:num>
  <w:num w:numId="4" w16cid:durableId="1555116783">
    <w:abstractNumId w:val="4"/>
  </w:num>
  <w:num w:numId="5" w16cid:durableId="67701343">
    <w:abstractNumId w:val="2"/>
  </w:num>
  <w:num w:numId="6" w16cid:durableId="1327125918">
    <w:abstractNumId w:val="6"/>
  </w:num>
  <w:num w:numId="7" w16cid:durableId="23753292">
    <w:abstractNumId w:val="7"/>
  </w:num>
  <w:num w:numId="8" w16cid:durableId="1263414628">
    <w:abstractNumId w:val="1"/>
  </w:num>
  <w:num w:numId="9" w16cid:durableId="7372145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4"/>
  <w:displayBackgroundShape/>
  <w:embedTrueTypeFonts/>
  <w:proofState w:spelling="clean" w:grammar="clean"/>
  <w:attachedTemplate r:id="rId1"/>
  <w:stylePaneFormatFilter w:val="1221" w:allStyles="1" w:customStyles="0" w:latentStyles="0" w:stylesInUse="0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3"/>
  <w:defaultTabStop w:val="567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3E"/>
    <w:rsid w:val="00000F75"/>
    <w:rsid w:val="00004465"/>
    <w:rsid w:val="00007422"/>
    <w:rsid w:val="0001029C"/>
    <w:rsid w:val="00023C9A"/>
    <w:rsid w:val="00037964"/>
    <w:rsid w:val="00042258"/>
    <w:rsid w:val="00075DA3"/>
    <w:rsid w:val="000A6E64"/>
    <w:rsid w:val="000F4206"/>
    <w:rsid w:val="0012511E"/>
    <w:rsid w:val="0014025D"/>
    <w:rsid w:val="0014479F"/>
    <w:rsid w:val="0018416E"/>
    <w:rsid w:val="00186D56"/>
    <w:rsid w:val="002306D8"/>
    <w:rsid w:val="0024037C"/>
    <w:rsid w:val="00250BEA"/>
    <w:rsid w:val="0026562C"/>
    <w:rsid w:val="00274999"/>
    <w:rsid w:val="0028588C"/>
    <w:rsid w:val="002943A0"/>
    <w:rsid w:val="00313C89"/>
    <w:rsid w:val="00317A86"/>
    <w:rsid w:val="003221B5"/>
    <w:rsid w:val="0032419B"/>
    <w:rsid w:val="0033092C"/>
    <w:rsid w:val="003408DC"/>
    <w:rsid w:val="003409B2"/>
    <w:rsid w:val="0036073B"/>
    <w:rsid w:val="00360CAB"/>
    <w:rsid w:val="00366C77"/>
    <w:rsid w:val="003D4F39"/>
    <w:rsid w:val="003F109F"/>
    <w:rsid w:val="00404E67"/>
    <w:rsid w:val="00406F6F"/>
    <w:rsid w:val="00420F22"/>
    <w:rsid w:val="00447642"/>
    <w:rsid w:val="00494A5B"/>
    <w:rsid w:val="004E7E00"/>
    <w:rsid w:val="00511F30"/>
    <w:rsid w:val="00536FA5"/>
    <w:rsid w:val="00562A05"/>
    <w:rsid w:val="005643F9"/>
    <w:rsid w:val="00573DFD"/>
    <w:rsid w:val="00587241"/>
    <w:rsid w:val="005B3A26"/>
    <w:rsid w:val="005D0EE1"/>
    <w:rsid w:val="005D232B"/>
    <w:rsid w:val="005E54F9"/>
    <w:rsid w:val="005E733A"/>
    <w:rsid w:val="00607BB0"/>
    <w:rsid w:val="00611AFF"/>
    <w:rsid w:val="00612537"/>
    <w:rsid w:val="00687579"/>
    <w:rsid w:val="006939CD"/>
    <w:rsid w:val="006B57B6"/>
    <w:rsid w:val="006D69A3"/>
    <w:rsid w:val="00702BE9"/>
    <w:rsid w:val="00707DA5"/>
    <w:rsid w:val="00741707"/>
    <w:rsid w:val="0074501B"/>
    <w:rsid w:val="0075234B"/>
    <w:rsid w:val="0077042F"/>
    <w:rsid w:val="0079186C"/>
    <w:rsid w:val="007D689A"/>
    <w:rsid w:val="007E3BDD"/>
    <w:rsid w:val="007F07FA"/>
    <w:rsid w:val="007F2BC1"/>
    <w:rsid w:val="008273DA"/>
    <w:rsid w:val="008631EB"/>
    <w:rsid w:val="00891599"/>
    <w:rsid w:val="008E323B"/>
    <w:rsid w:val="00910C96"/>
    <w:rsid w:val="009160DF"/>
    <w:rsid w:val="009373D6"/>
    <w:rsid w:val="00946C3E"/>
    <w:rsid w:val="00947A39"/>
    <w:rsid w:val="00952EC3"/>
    <w:rsid w:val="00957AE3"/>
    <w:rsid w:val="009849A9"/>
    <w:rsid w:val="00985FB8"/>
    <w:rsid w:val="0098759D"/>
    <w:rsid w:val="0099070D"/>
    <w:rsid w:val="00993D8B"/>
    <w:rsid w:val="009A7FC9"/>
    <w:rsid w:val="009B6D3D"/>
    <w:rsid w:val="009D4128"/>
    <w:rsid w:val="009D5984"/>
    <w:rsid w:val="00A00E16"/>
    <w:rsid w:val="00A14AF4"/>
    <w:rsid w:val="00A1567A"/>
    <w:rsid w:val="00A1743E"/>
    <w:rsid w:val="00A24CC1"/>
    <w:rsid w:val="00A62801"/>
    <w:rsid w:val="00A8405D"/>
    <w:rsid w:val="00AA1196"/>
    <w:rsid w:val="00AA59C9"/>
    <w:rsid w:val="00AA5E7B"/>
    <w:rsid w:val="00AB0108"/>
    <w:rsid w:val="00AC6189"/>
    <w:rsid w:val="00AE7122"/>
    <w:rsid w:val="00B5731E"/>
    <w:rsid w:val="00B8076B"/>
    <w:rsid w:val="00B83CD7"/>
    <w:rsid w:val="00B90E9D"/>
    <w:rsid w:val="00B91E99"/>
    <w:rsid w:val="00BA4194"/>
    <w:rsid w:val="00BA5C2C"/>
    <w:rsid w:val="00BD28CB"/>
    <w:rsid w:val="00BD61CD"/>
    <w:rsid w:val="00BF22C9"/>
    <w:rsid w:val="00C150B9"/>
    <w:rsid w:val="00C90209"/>
    <w:rsid w:val="00C95128"/>
    <w:rsid w:val="00C961D5"/>
    <w:rsid w:val="00CC0A3E"/>
    <w:rsid w:val="00CC143C"/>
    <w:rsid w:val="00CD54EB"/>
    <w:rsid w:val="00CE7479"/>
    <w:rsid w:val="00D5018A"/>
    <w:rsid w:val="00D7307A"/>
    <w:rsid w:val="00D75CD5"/>
    <w:rsid w:val="00DA2BDE"/>
    <w:rsid w:val="00DD6E73"/>
    <w:rsid w:val="00DE14EE"/>
    <w:rsid w:val="00E01A1D"/>
    <w:rsid w:val="00E62830"/>
    <w:rsid w:val="00EC5EE6"/>
    <w:rsid w:val="00ED18F5"/>
    <w:rsid w:val="00ED51BB"/>
    <w:rsid w:val="00EE0F43"/>
    <w:rsid w:val="00EF6498"/>
    <w:rsid w:val="00F21B6C"/>
    <w:rsid w:val="00F34FDD"/>
    <w:rsid w:val="00F6524C"/>
    <w:rsid w:val="00F73E3D"/>
    <w:rsid w:val="00FB787A"/>
    <w:rsid w:val="00FC7A14"/>
    <w:rsid w:val="00FD14DF"/>
    <w:rsid w:val="00FD2283"/>
    <w:rsid w:val="00FF5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36BF4AC9"/>
  <w14:defaultImageDpi w14:val="330"/>
  <w15:docId w15:val="{7B0243B1-39E9-A24A-A164-C9BC4FBCF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70D"/>
    <w:rPr>
      <w:sz w:val="22"/>
    </w:rPr>
  </w:style>
  <w:style w:type="paragraph" w:styleId="Heading1">
    <w:name w:val="heading 1"/>
    <w:aliases w:val="Title of Document"/>
    <w:basedOn w:val="TOC1"/>
    <w:next w:val="Normal"/>
    <w:link w:val="Heading1Char"/>
    <w:uiPriority w:val="9"/>
    <w:rsid w:val="006939CD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rsid w:val="0077042F"/>
    <w:pPr>
      <w:keepNext/>
      <w:keepLines/>
      <w:spacing w:before="40"/>
      <w:outlineLvl w:val="1"/>
    </w:pPr>
    <w:rPr>
      <w:rFonts w:ascii="Calibri" w:eastAsiaTheme="majorEastAsia" w:hAnsi="Calibri" w:cs="Calibri"/>
      <w:b/>
      <w:caps/>
      <w:color w:val="154183"/>
      <w:sz w:val="28"/>
      <w:szCs w:val="26"/>
      <w:lang w:val="pt-PT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77042F"/>
    <w:pPr>
      <w:keepNext/>
      <w:keepLines/>
      <w:spacing w:before="40"/>
      <w:outlineLvl w:val="2"/>
    </w:pPr>
    <w:rPr>
      <w:rFonts w:eastAsiaTheme="majorEastAsia" w:cstheme="majorBidi"/>
      <w:b/>
      <w:color w:val="20417C"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77042F"/>
    <w:pPr>
      <w:outlineLvl w:val="3"/>
    </w:pPr>
    <w:rPr>
      <w:color w:val="24ABA1"/>
      <w:lang w:val="fr-FR"/>
    </w:rPr>
  </w:style>
  <w:style w:type="paragraph" w:styleId="Heading5">
    <w:name w:val="heading 5"/>
    <w:basedOn w:val="Heading4"/>
    <w:next w:val="Normal"/>
    <w:link w:val="Heading5Char"/>
    <w:uiPriority w:val="9"/>
    <w:unhideWhenUsed/>
    <w:rsid w:val="0077042F"/>
    <w:pPr>
      <w:outlineLvl w:val="4"/>
    </w:pPr>
    <w:rPr>
      <w:b w:val="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77042F"/>
    <w:pPr>
      <w:keepNext/>
      <w:keepLines/>
      <w:spacing w:before="40"/>
      <w:outlineLvl w:val="5"/>
    </w:pPr>
    <w:rPr>
      <w:rFonts w:eastAsiaTheme="majorEastAsia" w:cstheme="majorBidi"/>
      <w:b/>
      <w:color w:val="F7FF7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tle of Document Char"/>
    <w:basedOn w:val="DefaultParagraphFont"/>
    <w:link w:val="Heading1"/>
    <w:uiPriority w:val="9"/>
    <w:rsid w:val="006939CD"/>
    <w:rPr>
      <w:sz w:val="22"/>
      <w:lang w:val="en-GB"/>
    </w:rPr>
  </w:style>
  <w:style w:type="paragraph" w:styleId="NoSpacing">
    <w:name w:val="No Spacing"/>
    <w:link w:val="NoSpacingChar"/>
    <w:uiPriority w:val="1"/>
    <w:qFormat/>
    <w:rsid w:val="00CE7479"/>
  </w:style>
  <w:style w:type="character" w:customStyle="1" w:styleId="Heading2Char">
    <w:name w:val="Heading 2 Char"/>
    <w:basedOn w:val="DefaultParagraphFont"/>
    <w:link w:val="Heading2"/>
    <w:uiPriority w:val="9"/>
    <w:rsid w:val="0077042F"/>
    <w:rPr>
      <w:rFonts w:ascii="Calibri" w:eastAsiaTheme="majorEastAsia" w:hAnsi="Calibri" w:cs="Calibri"/>
      <w:b/>
      <w:caps/>
      <w:color w:val="154183"/>
      <w:sz w:val="28"/>
      <w:szCs w:val="26"/>
      <w:lang w:val="pt-PT"/>
    </w:rPr>
  </w:style>
  <w:style w:type="character" w:customStyle="1" w:styleId="Heading3Char">
    <w:name w:val="Heading 3 Char"/>
    <w:basedOn w:val="DefaultParagraphFont"/>
    <w:link w:val="Heading3"/>
    <w:uiPriority w:val="9"/>
    <w:rsid w:val="0077042F"/>
    <w:rPr>
      <w:rFonts w:eastAsiaTheme="majorEastAsia" w:cstheme="majorBidi"/>
      <w:b/>
      <w:color w:val="20417C"/>
    </w:rPr>
  </w:style>
  <w:style w:type="paragraph" w:styleId="Header">
    <w:name w:val="header"/>
    <w:basedOn w:val="Normal"/>
    <w:link w:val="HeaderChar"/>
    <w:uiPriority w:val="99"/>
    <w:unhideWhenUsed/>
    <w:rsid w:val="002403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037C"/>
    <w:rPr>
      <w:sz w:val="22"/>
    </w:rPr>
  </w:style>
  <w:style w:type="paragraph" w:customStyle="1" w:styleId="Smallnote">
    <w:name w:val="Small note"/>
    <w:basedOn w:val="Note"/>
    <w:link w:val="SmallnoteChar"/>
    <w:qFormat/>
    <w:rsid w:val="00E01A1D"/>
    <w:pPr>
      <w:jc w:val="left"/>
    </w:pPr>
    <w:rPr>
      <w:sz w:val="18"/>
      <w:szCs w:val="1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E74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479"/>
  </w:style>
  <w:style w:type="character" w:customStyle="1" w:styleId="Heading4Char">
    <w:name w:val="Heading 4 Char"/>
    <w:basedOn w:val="DefaultParagraphFont"/>
    <w:link w:val="Heading4"/>
    <w:uiPriority w:val="9"/>
    <w:rsid w:val="0077042F"/>
    <w:rPr>
      <w:rFonts w:eastAsiaTheme="majorEastAsia" w:cstheme="majorBidi"/>
      <w:b/>
      <w:color w:val="24ABA1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77042F"/>
    <w:rPr>
      <w:rFonts w:eastAsiaTheme="majorEastAsia" w:cstheme="majorBidi"/>
      <w:color w:val="24ABA1"/>
      <w:lang w:val="fr-FR"/>
    </w:rPr>
  </w:style>
  <w:style w:type="character" w:customStyle="1" w:styleId="Heading6Char">
    <w:name w:val="Heading 6 Char"/>
    <w:basedOn w:val="DefaultParagraphFont"/>
    <w:link w:val="Heading6"/>
    <w:uiPriority w:val="9"/>
    <w:rsid w:val="0077042F"/>
    <w:rPr>
      <w:rFonts w:eastAsiaTheme="majorEastAsia" w:cstheme="majorBidi"/>
      <w:b/>
      <w:color w:val="F7FF7E"/>
      <w:sz w:val="22"/>
    </w:rPr>
  </w:style>
  <w:style w:type="table" w:styleId="TableGrid">
    <w:name w:val="Table Grid"/>
    <w:basedOn w:val="TableNormal"/>
    <w:uiPriority w:val="39"/>
    <w:rsid w:val="005643F9"/>
    <w:rPr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D6E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E73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D232B"/>
  </w:style>
  <w:style w:type="paragraph" w:customStyle="1" w:styleId="DocumentTitle">
    <w:name w:val="Document Title"/>
    <w:basedOn w:val="Normal"/>
    <w:link w:val="DocumentTitleChar"/>
    <w:rsid w:val="0077042F"/>
    <w:rPr>
      <w:rFonts w:cstheme="minorHAnsi"/>
      <w:b/>
      <w:color w:val="00B0F0"/>
      <w:sz w:val="60"/>
      <w:szCs w:val="60"/>
      <w:lang w:val="en-GB"/>
    </w:rPr>
  </w:style>
  <w:style w:type="paragraph" w:customStyle="1" w:styleId="Documenttitle0">
    <w:name w:val="Document title"/>
    <w:basedOn w:val="DocumentTitle"/>
    <w:link w:val="DocumenttitleChar0"/>
    <w:qFormat/>
    <w:rsid w:val="005B3A26"/>
    <w:pPr>
      <w:jc w:val="center"/>
    </w:pPr>
    <w:rPr>
      <w:color w:val="0199FF" w:themeColor="text1"/>
    </w:rPr>
  </w:style>
  <w:style w:type="character" w:customStyle="1" w:styleId="DocumentTitleChar">
    <w:name w:val="Document Title Char"/>
    <w:basedOn w:val="DefaultParagraphFont"/>
    <w:link w:val="DocumentTitle"/>
    <w:rsid w:val="0077042F"/>
    <w:rPr>
      <w:rFonts w:cstheme="minorHAnsi"/>
      <w:b/>
      <w:color w:val="00B0F0"/>
      <w:sz w:val="60"/>
      <w:szCs w:val="60"/>
      <w:lang w:val="en-GB"/>
    </w:rPr>
  </w:style>
  <w:style w:type="paragraph" w:customStyle="1" w:styleId="Subtitleblack">
    <w:name w:val="Subtitle black"/>
    <w:basedOn w:val="Documenttitle0"/>
    <w:link w:val="SubtitleblackChar"/>
    <w:rsid w:val="00250BEA"/>
    <w:pPr>
      <w:spacing w:before="120" w:after="120"/>
    </w:pPr>
    <w:rPr>
      <w:color w:val="auto"/>
      <w:sz w:val="36"/>
      <w:szCs w:val="36"/>
    </w:rPr>
  </w:style>
  <w:style w:type="character" w:customStyle="1" w:styleId="DocumenttitleChar0">
    <w:name w:val="Document title Char"/>
    <w:basedOn w:val="DocumentTitleChar"/>
    <w:link w:val="Documenttitle0"/>
    <w:rsid w:val="005B3A26"/>
    <w:rPr>
      <w:rFonts w:cstheme="minorHAnsi"/>
      <w:b/>
      <w:color w:val="0199FF" w:themeColor="text1"/>
      <w:sz w:val="60"/>
      <w:szCs w:val="60"/>
      <w:lang w:val="en-GB"/>
    </w:rPr>
  </w:style>
  <w:style w:type="paragraph" w:customStyle="1" w:styleId="Note">
    <w:name w:val="Note"/>
    <w:basedOn w:val="Normal"/>
    <w:link w:val="NoteChar"/>
    <w:qFormat/>
    <w:rsid w:val="005B3A26"/>
    <w:pPr>
      <w:jc w:val="center"/>
    </w:pPr>
    <w:rPr>
      <w:color w:val="0199FF" w:themeColor="text1"/>
      <w:szCs w:val="22"/>
    </w:rPr>
  </w:style>
  <w:style w:type="character" w:customStyle="1" w:styleId="SubtitleblackChar">
    <w:name w:val="Subtitle black Char"/>
    <w:basedOn w:val="DocumenttitleChar0"/>
    <w:link w:val="Subtitleblack"/>
    <w:rsid w:val="00250BEA"/>
    <w:rPr>
      <w:rFonts w:cstheme="minorHAnsi"/>
      <w:b/>
      <w:color w:val="0199FF" w:themeColor="text1"/>
      <w:sz w:val="36"/>
      <w:szCs w:val="36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250BEA"/>
  </w:style>
  <w:style w:type="character" w:customStyle="1" w:styleId="NoteChar">
    <w:name w:val="Note Char"/>
    <w:basedOn w:val="DefaultParagraphFont"/>
    <w:link w:val="Note"/>
    <w:rsid w:val="005B3A26"/>
    <w:rPr>
      <w:color w:val="0199FF" w:themeColor="text1"/>
      <w:sz w:val="22"/>
      <w:szCs w:val="22"/>
    </w:rPr>
  </w:style>
  <w:style w:type="paragraph" w:customStyle="1" w:styleId="Subtitlecyaancentered">
    <w:name w:val="Subtitle cyaan centered"/>
    <w:basedOn w:val="Subtitleblack"/>
    <w:link w:val="SubtitlecyaancenteredChar"/>
    <w:qFormat/>
    <w:rsid w:val="005B3A26"/>
    <w:pPr>
      <w:spacing w:before="360" w:after="360"/>
    </w:pPr>
    <w:rPr>
      <w:color w:val="0199FF" w:themeColor="text1"/>
    </w:rPr>
  </w:style>
  <w:style w:type="paragraph" w:customStyle="1" w:styleId="Subtitlesmalblack">
    <w:name w:val="Subtitle smal black"/>
    <w:basedOn w:val="Subtitleblack"/>
    <w:link w:val="SubtitlesmalblackChar"/>
    <w:qFormat/>
    <w:rsid w:val="00946C3E"/>
    <w:pPr>
      <w:spacing w:before="80" w:after="80"/>
      <w:jc w:val="left"/>
    </w:pPr>
    <w:rPr>
      <w:sz w:val="26"/>
      <w:szCs w:val="26"/>
    </w:rPr>
  </w:style>
  <w:style w:type="character" w:customStyle="1" w:styleId="SubtitlecyaancenteredChar">
    <w:name w:val="Subtitle cyaan centered Char"/>
    <w:basedOn w:val="SubtitleblackChar"/>
    <w:link w:val="Subtitlecyaancentered"/>
    <w:rsid w:val="005B3A26"/>
    <w:rPr>
      <w:rFonts w:cstheme="minorHAnsi"/>
      <w:b/>
      <w:color w:val="0199FF" w:themeColor="text1"/>
      <w:sz w:val="36"/>
      <w:szCs w:val="36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607BB0"/>
    <w:pPr>
      <w:ind w:left="720"/>
      <w:contextualSpacing/>
    </w:pPr>
  </w:style>
  <w:style w:type="character" w:customStyle="1" w:styleId="SubtitlesmalblackChar">
    <w:name w:val="Subtitle smal black Char"/>
    <w:basedOn w:val="SubtitleblackChar"/>
    <w:link w:val="Subtitlesmalblack"/>
    <w:rsid w:val="00946C3E"/>
    <w:rPr>
      <w:rFonts w:cstheme="minorHAnsi"/>
      <w:b/>
      <w:color w:val="0199FF" w:themeColor="text1"/>
      <w:sz w:val="26"/>
      <w:szCs w:val="26"/>
      <w:lang w:val="en-GB"/>
    </w:rPr>
  </w:style>
  <w:style w:type="paragraph" w:customStyle="1" w:styleId="Stijl1">
    <w:name w:val="Stijl1"/>
    <w:basedOn w:val="ListParagraph"/>
    <w:link w:val="Stijl1Char"/>
    <w:rsid w:val="00E62830"/>
    <w:pPr>
      <w:numPr>
        <w:numId w:val="2"/>
      </w:numPr>
      <w:spacing w:before="240" w:after="240"/>
      <w:ind w:left="360"/>
    </w:pPr>
    <w:rPr>
      <w:lang w:val="en-GB"/>
    </w:rPr>
  </w:style>
  <w:style w:type="paragraph" w:customStyle="1" w:styleId="Lijst1">
    <w:name w:val="Lijst1"/>
    <w:basedOn w:val="Stijl1"/>
    <w:link w:val="ListChar"/>
    <w:qFormat/>
    <w:rsid w:val="00E62830"/>
    <w:pPr>
      <w:spacing w:before="100" w:after="100"/>
      <w:ind w:left="357" w:hanging="357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62830"/>
    <w:rPr>
      <w:sz w:val="22"/>
    </w:rPr>
  </w:style>
  <w:style w:type="character" w:customStyle="1" w:styleId="Stijl1Char">
    <w:name w:val="Stijl1 Char"/>
    <w:basedOn w:val="ListParagraphChar"/>
    <w:link w:val="Stijl1"/>
    <w:rsid w:val="00E62830"/>
    <w:rPr>
      <w:sz w:val="22"/>
      <w:lang w:val="en-GB"/>
    </w:rPr>
  </w:style>
  <w:style w:type="paragraph" w:customStyle="1" w:styleId="Hyper-link">
    <w:name w:val="Hyper-link"/>
    <w:basedOn w:val="Normal"/>
    <w:link w:val="Hyper-linkChar"/>
    <w:qFormat/>
    <w:rsid w:val="005B3A26"/>
    <w:rPr>
      <w:color w:val="0199FF" w:themeColor="text1"/>
      <w:u w:val="single"/>
      <w:lang w:val="en-GB"/>
    </w:rPr>
  </w:style>
  <w:style w:type="character" w:customStyle="1" w:styleId="ListChar">
    <w:name w:val="List Char"/>
    <w:basedOn w:val="Stijl1Char"/>
    <w:link w:val="Lijst1"/>
    <w:rsid w:val="00E62830"/>
    <w:rPr>
      <w:sz w:val="22"/>
      <w:lang w:val="en-GB"/>
    </w:rPr>
  </w:style>
  <w:style w:type="character" w:customStyle="1" w:styleId="SmallnoteChar">
    <w:name w:val="Small note Char"/>
    <w:basedOn w:val="NoteChar"/>
    <w:link w:val="Smallnote"/>
    <w:rsid w:val="00E01A1D"/>
    <w:rPr>
      <w:color w:val="0199FF" w:themeColor="text1"/>
      <w:sz w:val="18"/>
      <w:szCs w:val="18"/>
      <w:lang w:val="en-GB"/>
    </w:rPr>
  </w:style>
  <w:style w:type="character" w:customStyle="1" w:styleId="Hyper-linkChar">
    <w:name w:val="Hyper-link Char"/>
    <w:basedOn w:val="DefaultParagraphFont"/>
    <w:link w:val="Hyper-link"/>
    <w:rsid w:val="005B3A26"/>
    <w:rPr>
      <w:color w:val="0199FF" w:themeColor="text1"/>
      <w:sz w:val="22"/>
      <w:u w:val="single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E7E00"/>
    <w:rPr>
      <w:color w:val="605E5C"/>
      <w:shd w:val="clear" w:color="auto" w:fill="E1DFDD"/>
    </w:rPr>
  </w:style>
  <w:style w:type="paragraph" w:customStyle="1" w:styleId="Smalltext">
    <w:name w:val="Small text"/>
    <w:basedOn w:val="Normal"/>
    <w:link w:val="SmalltextChar"/>
    <w:qFormat/>
    <w:rsid w:val="009160DF"/>
    <w:rPr>
      <w:sz w:val="19"/>
      <w:szCs w:val="19"/>
    </w:rPr>
  </w:style>
  <w:style w:type="paragraph" w:customStyle="1" w:styleId="Subtitlesmallcyaan">
    <w:name w:val="Subtitle small cyaan"/>
    <w:basedOn w:val="Subtitlesmalblack"/>
    <w:link w:val="SubtitlesmallcyaanChar"/>
    <w:qFormat/>
    <w:rsid w:val="005B3A26"/>
    <w:rPr>
      <w:color w:val="0199FF" w:themeColor="text1"/>
    </w:rPr>
  </w:style>
  <w:style w:type="character" w:customStyle="1" w:styleId="SmalltextChar">
    <w:name w:val="Small text Char"/>
    <w:basedOn w:val="DefaultParagraphFont"/>
    <w:link w:val="Smalltext"/>
    <w:rsid w:val="009160DF"/>
    <w:rPr>
      <w:sz w:val="19"/>
      <w:szCs w:val="19"/>
    </w:rPr>
  </w:style>
  <w:style w:type="paragraph" w:styleId="TOCHeading">
    <w:name w:val="TOC Heading"/>
    <w:basedOn w:val="Heading1"/>
    <w:next w:val="Normal"/>
    <w:uiPriority w:val="39"/>
    <w:unhideWhenUsed/>
    <w:rsid w:val="00985FB8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/>
      <w:bCs/>
      <w:caps/>
      <w:color w:val="0072BF" w:themeColor="accent1" w:themeShade="BF"/>
      <w:sz w:val="32"/>
      <w:szCs w:val="32"/>
      <w:lang w:val="nl-BE" w:eastAsia="nl-BE"/>
    </w:rPr>
  </w:style>
  <w:style w:type="character" w:customStyle="1" w:styleId="SubtitlesmallcyaanChar">
    <w:name w:val="Subtitle small cyaan Char"/>
    <w:basedOn w:val="SubtitlesmalblackChar"/>
    <w:link w:val="Subtitlesmallcyaan"/>
    <w:rsid w:val="005B3A26"/>
    <w:rPr>
      <w:rFonts w:cstheme="minorHAnsi"/>
      <w:b/>
      <w:color w:val="0199FF" w:themeColor="text1"/>
      <w:sz w:val="26"/>
      <w:szCs w:val="26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993D8B"/>
    <w:pPr>
      <w:spacing w:after="100" w:line="259" w:lineRule="auto"/>
      <w:ind w:left="220"/>
    </w:pPr>
    <w:rPr>
      <w:rFonts w:eastAsiaTheme="minorEastAsia" w:cs="Times New Roman"/>
      <w:szCs w:val="22"/>
      <w:lang w:eastAsia="nl-BE"/>
    </w:rPr>
  </w:style>
  <w:style w:type="paragraph" w:styleId="TOC1">
    <w:name w:val="toc 1"/>
    <w:basedOn w:val="Normal"/>
    <w:next w:val="Normal"/>
    <w:autoRedefine/>
    <w:uiPriority w:val="39"/>
    <w:unhideWhenUsed/>
    <w:rsid w:val="006939CD"/>
    <w:rPr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993D8B"/>
    <w:pPr>
      <w:spacing w:after="100" w:line="259" w:lineRule="auto"/>
      <w:ind w:left="440"/>
    </w:pPr>
    <w:rPr>
      <w:rFonts w:eastAsiaTheme="minorEastAsia" w:cs="Times New Roman"/>
      <w:szCs w:val="22"/>
      <w:lang w:eastAsia="nl-BE"/>
    </w:rPr>
  </w:style>
  <w:style w:type="paragraph" w:customStyle="1" w:styleId="BoldItalic">
    <w:name w:val="Bold Italic"/>
    <w:basedOn w:val="Normal"/>
    <w:link w:val="BoldItalicChar"/>
    <w:qFormat/>
    <w:rsid w:val="00946C3E"/>
    <w:pPr>
      <w:spacing w:before="60" w:after="60"/>
    </w:pPr>
    <w:rPr>
      <w:b/>
      <w:i/>
      <w:lang w:val="en-GB"/>
    </w:rPr>
  </w:style>
  <w:style w:type="character" w:customStyle="1" w:styleId="BoldItalicChar">
    <w:name w:val="Bold Italic Char"/>
    <w:basedOn w:val="DefaultParagraphFont"/>
    <w:link w:val="BoldItalic"/>
    <w:rsid w:val="00946C3E"/>
    <w:rPr>
      <w:b/>
      <w:i/>
      <w:sz w:val="22"/>
      <w:lang w:val="en-GB"/>
    </w:rPr>
  </w:style>
  <w:style w:type="paragraph" w:customStyle="1" w:styleId="Subtitlecyaanleft">
    <w:name w:val="Subtitle cyaan left"/>
    <w:basedOn w:val="Subtitlecyaancentered"/>
    <w:link w:val="SubtitlecyaanleftChar"/>
    <w:qFormat/>
    <w:rsid w:val="00ED18F5"/>
    <w:pPr>
      <w:jc w:val="left"/>
    </w:pPr>
  </w:style>
  <w:style w:type="paragraph" w:customStyle="1" w:styleId="Subtitleblackcentered">
    <w:name w:val="Subtitle black centered"/>
    <w:basedOn w:val="Subtitlecyaancentered"/>
    <w:link w:val="SubtitleblackcenteredChar"/>
    <w:qFormat/>
    <w:rsid w:val="00ED18F5"/>
    <w:rPr>
      <w:color w:val="auto"/>
    </w:rPr>
  </w:style>
  <w:style w:type="character" w:customStyle="1" w:styleId="SubtitlecyaanleftChar">
    <w:name w:val="Subtitle cyaan left Char"/>
    <w:basedOn w:val="SubtitlecyaancenteredChar"/>
    <w:link w:val="Subtitlecyaanleft"/>
    <w:rsid w:val="00ED18F5"/>
    <w:rPr>
      <w:rFonts w:cstheme="minorHAnsi"/>
      <w:b/>
      <w:color w:val="0199FF" w:themeColor="text1"/>
      <w:sz w:val="36"/>
      <w:szCs w:val="36"/>
      <w:lang w:val="en-GB"/>
    </w:rPr>
  </w:style>
  <w:style w:type="paragraph" w:customStyle="1" w:styleId="Subtitleblackleft">
    <w:name w:val="Subtitle black left"/>
    <w:basedOn w:val="Subtitleblackcentered"/>
    <w:link w:val="SubtitleblackleftChar"/>
    <w:qFormat/>
    <w:rsid w:val="00ED18F5"/>
    <w:pPr>
      <w:jc w:val="left"/>
    </w:pPr>
  </w:style>
  <w:style w:type="character" w:customStyle="1" w:styleId="SubtitleblackcenteredChar">
    <w:name w:val="Subtitle black centered Char"/>
    <w:basedOn w:val="SubtitlecyaancenteredChar"/>
    <w:link w:val="Subtitleblackcentered"/>
    <w:rsid w:val="00ED18F5"/>
    <w:rPr>
      <w:rFonts w:cstheme="minorHAnsi"/>
      <w:b/>
      <w:color w:val="0199FF" w:themeColor="text1"/>
      <w:sz w:val="36"/>
      <w:szCs w:val="36"/>
      <w:lang w:val="en-GB"/>
    </w:rPr>
  </w:style>
  <w:style w:type="character" w:customStyle="1" w:styleId="SubtitleblackleftChar">
    <w:name w:val="Subtitle black left Char"/>
    <w:basedOn w:val="SubtitleblackcenteredChar"/>
    <w:link w:val="Subtitleblackleft"/>
    <w:rsid w:val="00ED18F5"/>
    <w:rPr>
      <w:rFonts w:cstheme="minorHAnsi"/>
      <w:b/>
      <w:color w:val="0199FF" w:themeColor="text1"/>
      <w:sz w:val="36"/>
      <w:szCs w:val="36"/>
      <w:lang w:val="en-GB"/>
    </w:rPr>
  </w:style>
  <w:style w:type="paragraph" w:customStyle="1" w:styleId="Ratings1-5">
    <w:name w:val="Ratings 1-5"/>
    <w:basedOn w:val="Normal"/>
    <w:uiPriority w:val="1"/>
    <w:qFormat/>
    <w:rsid w:val="007F2BC1"/>
    <w:pPr>
      <w:spacing w:before="40" w:after="120" w:line="276" w:lineRule="auto"/>
      <w:jc w:val="center"/>
    </w:pPr>
    <w:rPr>
      <w:rFonts w:eastAsiaTheme="minorEastAsia"/>
      <w:sz w:val="20"/>
      <w:szCs w:val="20"/>
      <w:lang w:val="en-US" w:eastAsia="ja-JP"/>
    </w:rPr>
  </w:style>
  <w:style w:type="paragraph" w:customStyle="1" w:styleId="Heading2smallcyaan">
    <w:name w:val="Heading 2 small cyaan"/>
    <w:basedOn w:val="Normal"/>
    <w:link w:val="Heading2smallcyaanChar"/>
    <w:qFormat/>
    <w:rsid w:val="00CC0A3E"/>
    <w:pPr>
      <w:spacing w:before="80" w:after="80"/>
    </w:pPr>
    <w:rPr>
      <w:rFonts w:cstheme="minorHAnsi"/>
      <w:b/>
      <w:color w:val="0199FF" w:themeColor="text1"/>
      <w:sz w:val="26"/>
      <w:szCs w:val="26"/>
      <w:lang w:val="en-GB"/>
    </w:rPr>
  </w:style>
  <w:style w:type="character" w:customStyle="1" w:styleId="Heading2smallcyaanChar">
    <w:name w:val="Heading 2 small cyaan Char"/>
    <w:basedOn w:val="DefaultParagraphFont"/>
    <w:link w:val="Heading2smallcyaan"/>
    <w:rsid w:val="00CC0A3E"/>
    <w:rPr>
      <w:rFonts w:cstheme="minorHAnsi"/>
      <w:b/>
      <w:color w:val="0199FF" w:themeColor="text1"/>
      <w:sz w:val="26"/>
      <w:szCs w:val="26"/>
      <w:lang w:val="en-GB"/>
    </w:rPr>
  </w:style>
  <w:style w:type="character" w:styleId="Hyperlink">
    <w:name w:val="Hyperlink"/>
    <w:basedOn w:val="DefaultParagraphFont"/>
    <w:uiPriority w:val="99"/>
    <w:unhideWhenUsed/>
    <w:rsid w:val="00CC0A3E"/>
    <w:rPr>
      <w:color w:val="0199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0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lesun/Library/Group%20Containers/UBF8T346G9.Office/User%20Content.localized/Templates.localized/EUNIC%20Word%20template%20without%20cover%20page.dotx" TargetMode="External"/></Relationships>
</file>

<file path=word/theme/theme1.xml><?xml version="1.0" encoding="utf-8"?>
<a:theme xmlns:a="http://schemas.openxmlformats.org/drawingml/2006/main" name="Eunic word">
  <a:themeElements>
    <a:clrScheme name="EUNIC">
      <a:dk1>
        <a:srgbClr val="0199FF"/>
      </a:dk1>
      <a:lt1>
        <a:srgbClr val="FFFFFF"/>
      </a:lt1>
      <a:dk2>
        <a:srgbClr val="1E0F49"/>
      </a:dk2>
      <a:lt2>
        <a:srgbClr val="2448C5"/>
      </a:lt2>
      <a:accent1>
        <a:srgbClr val="0199FF"/>
      </a:accent1>
      <a:accent2>
        <a:srgbClr val="2448C5"/>
      </a:accent2>
      <a:accent3>
        <a:srgbClr val="1E0F49"/>
      </a:accent3>
      <a:accent4>
        <a:srgbClr val="FFFFFF"/>
      </a:accent4>
      <a:accent5>
        <a:srgbClr val="0199FF"/>
      </a:accent5>
      <a:accent6>
        <a:srgbClr val="2448C5"/>
      </a:accent6>
      <a:hlink>
        <a:srgbClr val="0199FF"/>
      </a:hlink>
      <a:folHlink>
        <a:srgbClr val="1E0F49"/>
      </a:folHlink>
    </a:clrScheme>
    <a:fontScheme name="EUNIC">
      <a:majorFont>
        <a:latin typeface="Liberation Sans"/>
        <a:ea typeface="Helvetica"/>
        <a:cs typeface="Helvetica"/>
      </a:majorFont>
      <a:minorFont>
        <a:latin typeface="Liberation Sans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235BA3-08A5-EC43-9B75-791BC0A08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EUNIC Word template without cover page.dotx</Template>
  <TotalTime>8</TotalTime>
  <Pages>3</Pages>
  <Words>527</Words>
  <Characters>3004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>This is the document title (go to file -&gt; properties -&gt; summary)</vt:lpstr>
    </vt:vector>
  </TitlesOfParts>
  <Manager/>
  <Company/>
  <LinksUpToDate>false</LinksUpToDate>
  <CharactersWithSpaces>3524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Michelle Sun</cp:lastModifiedBy>
  <cp:revision>2</cp:revision>
  <cp:lastPrinted>2019-06-06T11:57:00Z</cp:lastPrinted>
  <dcterms:created xsi:type="dcterms:W3CDTF">2025-04-24T09:52:00Z</dcterms:created>
  <dcterms:modified xsi:type="dcterms:W3CDTF">2025-05-20T10:10:00Z</dcterms:modified>
  <cp:category/>
</cp:coreProperties>
</file>